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FC04" w14:textId="77777777" w:rsidR="00815494" w:rsidRPr="00815494" w:rsidRDefault="00815494" w:rsidP="00815494">
      <w:pPr>
        <w:pStyle w:val="BodyText"/>
        <w:jc w:val="center"/>
        <w:rPr>
          <w:rFonts w:cs="Arial"/>
          <w:b/>
          <w:sz w:val="22"/>
          <w:szCs w:val="22"/>
        </w:rPr>
      </w:pPr>
      <w:r w:rsidRPr="00815494">
        <w:rPr>
          <w:rFonts w:cs="Arial"/>
          <w:b/>
          <w:sz w:val="22"/>
          <w:szCs w:val="22"/>
        </w:rPr>
        <w:t>Submit your completed Project Proposal to:</w:t>
      </w:r>
      <w:r>
        <w:rPr>
          <w:rFonts w:cs="Arial"/>
          <w:b/>
          <w:sz w:val="22"/>
          <w:szCs w:val="22"/>
        </w:rPr>
        <w:t xml:space="preserve"> </w:t>
      </w:r>
      <w:hyperlink r:id="rId8" w:history="1">
        <w:r w:rsidR="00E910F8">
          <w:rPr>
            <w:rStyle w:val="Hyperlink"/>
            <w:rFonts w:cs="Arial"/>
            <w:b/>
            <w:sz w:val="22"/>
            <w:szCs w:val="22"/>
          </w:rPr>
          <w:t>info@nacoe.com.au</w:t>
        </w:r>
      </w:hyperlink>
      <w:r>
        <w:rPr>
          <w:rFonts w:cs="Arial"/>
          <w:b/>
          <w:sz w:val="22"/>
          <w:szCs w:val="22"/>
        </w:rPr>
        <w:t xml:space="preserve"> and </w:t>
      </w:r>
      <w:hyperlink r:id="rId9" w:history="1">
        <w:r w:rsidRPr="007B0CB8">
          <w:rPr>
            <w:rStyle w:val="Hyperlink"/>
            <w:rFonts w:cs="Arial"/>
            <w:b/>
            <w:sz w:val="22"/>
            <w:szCs w:val="22"/>
          </w:rPr>
          <w:t>meagan.m.white@tmr.qld.gov.au</w:t>
        </w:r>
      </w:hyperlink>
    </w:p>
    <w:p w14:paraId="5B47DF12" w14:textId="77777777" w:rsidR="00D61CF2" w:rsidRDefault="00815494" w:rsidP="00815494">
      <w:pPr>
        <w:pStyle w:val="BodyText"/>
        <w:jc w:val="center"/>
        <w:rPr>
          <w:rFonts w:cs="Arial"/>
          <w:b/>
          <w:sz w:val="22"/>
          <w:szCs w:val="22"/>
        </w:rPr>
      </w:pPr>
      <w:r w:rsidRPr="00815494">
        <w:rPr>
          <w:rFonts w:cs="Arial"/>
          <w:b/>
          <w:sz w:val="22"/>
          <w:szCs w:val="22"/>
        </w:rPr>
        <w:t xml:space="preserve">Due Date: </w:t>
      </w:r>
      <w:sdt>
        <w:sdtPr>
          <w:rPr>
            <w:rFonts w:cs="Arial"/>
            <w:b/>
            <w:sz w:val="22"/>
            <w:szCs w:val="22"/>
          </w:rPr>
          <w:id w:val="-1468196996"/>
          <w:placeholder>
            <w:docPart w:val="4AF491B9AD6C419FAF726B310A7EAD3B"/>
          </w:placeholder>
          <w:showingPlcHdr/>
          <w:date>
            <w:dateFormat w:val="dddd d/MM/yyyy"/>
            <w:lid w:val="en-AU"/>
            <w:storeMappedDataAs w:val="dateTime"/>
            <w:calendar w:val="gregorian"/>
          </w:date>
        </w:sdtPr>
        <w:sdtEndPr/>
        <w:sdtContent>
          <w:r w:rsidR="00F2598C">
            <w:rPr>
              <w:rFonts w:cs="Arial"/>
              <w:b/>
              <w:color w:val="FF0000"/>
              <w:sz w:val="22"/>
              <w:szCs w:val="22"/>
            </w:rPr>
            <w:t>Select</w:t>
          </w:r>
          <w:r w:rsidR="00F2598C" w:rsidRPr="00F2598C">
            <w:rPr>
              <w:rFonts w:cs="Arial"/>
              <w:b/>
              <w:color w:val="FF0000"/>
              <w:sz w:val="22"/>
              <w:szCs w:val="22"/>
            </w:rPr>
            <w:t xml:space="preserve"> due date</w:t>
          </w:r>
        </w:sdtContent>
      </w:sdt>
    </w:p>
    <w:p w14:paraId="6F45A987" w14:textId="77777777" w:rsidR="007C678B" w:rsidRPr="00815494" w:rsidRDefault="007C678B" w:rsidP="00805C6D"/>
    <w:tbl>
      <w:tblPr>
        <w:tblStyle w:val="TableGrid"/>
        <w:tblW w:w="0" w:type="auto"/>
        <w:tblBorders>
          <w:top w:val="single" w:sz="18" w:space="0" w:color="DBE200"/>
          <w:left w:val="single" w:sz="18" w:space="0" w:color="DBE200"/>
          <w:bottom w:val="single" w:sz="6" w:space="0" w:color="BFBFBF"/>
          <w:right w:val="single" w:sz="18" w:space="0" w:color="DBE20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84"/>
        <w:gridCol w:w="2048"/>
        <w:gridCol w:w="971"/>
        <w:gridCol w:w="1071"/>
        <w:gridCol w:w="539"/>
        <w:gridCol w:w="2604"/>
      </w:tblGrid>
      <w:tr w:rsidR="00021657" w:rsidRPr="001157CE" w14:paraId="128C0722" w14:textId="77777777" w:rsidTr="00265B3A">
        <w:trPr>
          <w:cantSplit/>
        </w:trPr>
        <w:tc>
          <w:tcPr>
            <w:tcW w:w="2884" w:type="dxa"/>
            <w:tcBorders>
              <w:top w:val="single" w:sz="18" w:space="0" w:color="DBE200"/>
            </w:tcBorders>
          </w:tcPr>
          <w:p w14:paraId="5E8580C6" w14:textId="77777777" w:rsidR="00021657" w:rsidRPr="001157CE" w:rsidRDefault="00021657" w:rsidP="007C678B">
            <w:pPr>
              <w:rPr>
                <w:rFonts w:cs="Arial"/>
                <w:b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Proposed Project Name:</w:t>
            </w:r>
          </w:p>
        </w:tc>
        <w:tc>
          <w:tcPr>
            <w:tcW w:w="7233" w:type="dxa"/>
            <w:gridSpan w:val="5"/>
            <w:tcBorders>
              <w:top w:val="single" w:sz="18" w:space="0" w:color="DBE200"/>
              <w:bottom w:val="single" w:sz="6" w:space="0" w:color="BFBFBF"/>
            </w:tcBorders>
            <w:vAlign w:val="center"/>
          </w:tcPr>
          <w:sdt>
            <w:sdtPr>
              <w:rPr>
                <w:rFonts w:cs="Arial"/>
                <w:szCs w:val="20"/>
              </w:rPr>
              <w:alias w:val="Proposed Project"/>
              <w:tag w:val="Proposed Project"/>
              <w:id w:val="938883608"/>
              <w:placeholder>
                <w:docPart w:val="9C9E9C292EAE4708BAC02DE54387C689"/>
              </w:placeholder>
              <w:temporary/>
              <w:showingPlcHdr/>
            </w:sdtPr>
            <w:sdtEndPr/>
            <w:sdtContent>
              <w:p w14:paraId="42AA18F3" w14:textId="77777777" w:rsidR="00096D52" w:rsidRPr="00096D52" w:rsidRDefault="004E675C" w:rsidP="004E675C">
                <w:pPr>
                  <w:rPr>
                    <w:rFonts w:cs="Arial"/>
                    <w:szCs w:val="20"/>
                  </w:rPr>
                </w:pPr>
                <w:r w:rsidRPr="004E675C">
                  <w:rPr>
                    <w:rStyle w:val="PlaceholderText"/>
                    <w:color w:val="FF0000"/>
                  </w:rPr>
                  <w:t>Insert full project name.</w:t>
                </w:r>
              </w:p>
            </w:sdtContent>
          </w:sdt>
        </w:tc>
      </w:tr>
      <w:tr w:rsidR="00021657" w:rsidRPr="001157CE" w14:paraId="296CA5FF" w14:textId="77777777" w:rsidTr="00265B3A">
        <w:trPr>
          <w:cantSplit/>
        </w:trPr>
        <w:tc>
          <w:tcPr>
            <w:tcW w:w="2884" w:type="dxa"/>
          </w:tcPr>
          <w:p w14:paraId="20FA6990" w14:textId="77777777" w:rsidR="00021657" w:rsidRPr="001157CE" w:rsidRDefault="00021657" w:rsidP="007C678B">
            <w:pPr>
              <w:pStyle w:val="Paragraph"/>
              <w:spacing w:before="120" w:after="120"/>
              <w:ind w:left="0"/>
              <w:rPr>
                <w:rFonts w:cs="Arial"/>
              </w:rPr>
            </w:pPr>
            <w:r w:rsidRPr="001157CE">
              <w:rPr>
                <w:rFonts w:cs="Arial"/>
                <w:b/>
              </w:rPr>
              <w:t>Department: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sdt>
            <w:sdtPr>
              <w:rPr>
                <w:rFonts w:cs="Arial"/>
                <w:szCs w:val="20"/>
              </w:rPr>
              <w:id w:val="-430518554"/>
              <w:placeholder>
                <w:docPart w:val="47782E7DF5674494B97D0214555E7145"/>
              </w:placeholder>
              <w:showingPlcHdr/>
              <w:comboBox>
                <w:listItem w:value="Select a department."/>
                <w:listItem w:displayText="Asset Management" w:value="Asset Management"/>
                <w:listItem w:displayText="Pavements" w:value="Pavements"/>
                <w:listItem w:displayText="Structures" w:value="Structures"/>
                <w:listItem w:displayText="Road Safety" w:value="Road Safety"/>
                <w:listItem w:displayText="Congestion &amp; Freight" w:value="Congestion &amp; Freight"/>
                <w:listItem w:displayText="Other" w:value="Other"/>
              </w:comboBox>
            </w:sdtPr>
            <w:sdtEndPr/>
            <w:sdtContent>
              <w:p w14:paraId="41B0745B" w14:textId="77777777" w:rsidR="00021657" w:rsidRPr="001157CE" w:rsidRDefault="00F2598C" w:rsidP="00F2598C">
                <w:pPr>
                  <w:rPr>
                    <w:rFonts w:cs="Arial"/>
                    <w:szCs w:val="20"/>
                  </w:rPr>
                </w:pPr>
                <w:r w:rsidRPr="00F2598C">
                  <w:rPr>
                    <w:rStyle w:val="PlaceholderText"/>
                    <w:color w:val="FF0000"/>
                  </w:rPr>
                  <w:t>Select a department.</w:t>
                </w:r>
              </w:p>
            </w:sdtContent>
          </w:sdt>
        </w:tc>
      </w:tr>
      <w:tr w:rsidR="00265B3A" w:rsidRPr="001157CE" w14:paraId="7A939792" w14:textId="77777777" w:rsidTr="00BA2830">
        <w:trPr>
          <w:cantSplit/>
        </w:trPr>
        <w:tc>
          <w:tcPr>
            <w:tcW w:w="2884" w:type="dxa"/>
          </w:tcPr>
          <w:p w14:paraId="4828E06F" w14:textId="77777777" w:rsidR="00265B3A" w:rsidRPr="00DB1FF0" w:rsidRDefault="00265B3A" w:rsidP="007C678B">
            <w:pPr>
              <w:pStyle w:val="Paragraph"/>
              <w:spacing w:before="120" w:after="120"/>
              <w:ind w:left="0"/>
              <w:rPr>
                <w:rFonts w:cs="Arial"/>
                <w:b/>
              </w:rPr>
            </w:pPr>
            <w:r w:rsidRPr="00DB1FF0">
              <w:rPr>
                <w:rFonts w:cs="Arial"/>
                <w:b/>
              </w:rPr>
              <w:t xml:space="preserve">Proposed Commencement Year: </w:t>
            </w:r>
            <w:r w:rsidRPr="00DB1FF0">
              <w:rPr>
                <w:rFonts w:cs="Arial"/>
                <w:b/>
                <w:i/>
              </w:rPr>
              <w:t>(tick)</w:t>
            </w:r>
          </w:p>
        </w:tc>
        <w:tc>
          <w:tcPr>
            <w:tcW w:w="3019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336D006" w14:textId="77777777" w:rsidR="002B5CD5" w:rsidRPr="00DB1FF0" w:rsidRDefault="00932DD9" w:rsidP="00DB1FF0">
            <w:pPr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96140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B3A" w:rsidRPr="00DB1FF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265B3A" w:rsidRPr="00DB1FF0">
              <w:rPr>
                <w:rFonts w:cs="Arial"/>
                <w:szCs w:val="20"/>
              </w:rPr>
              <w:t xml:space="preserve"> </w:t>
            </w:r>
            <w:r w:rsidR="00DB1FF0" w:rsidRPr="00DB1FF0">
              <w:rPr>
                <w:rFonts w:cs="Arial"/>
                <w:szCs w:val="20"/>
              </w:rPr>
              <w:t xml:space="preserve"> </w:t>
            </w:r>
            <w:r w:rsidR="00BA2830">
              <w:rPr>
                <w:rFonts w:cs="Arial"/>
                <w:szCs w:val="20"/>
              </w:rPr>
              <w:t xml:space="preserve">Continuing </w:t>
            </w:r>
            <w:r w:rsidR="002B5CD5" w:rsidRPr="00DB1FF0">
              <w:rPr>
                <w:rFonts w:cs="Arial"/>
                <w:szCs w:val="20"/>
              </w:rPr>
              <w:t>Commencement Year</w:t>
            </w:r>
            <w:r w:rsidR="00DB1FF0" w:rsidRPr="00DB1FF0">
              <w:rPr>
                <w:rFonts w:cs="Arial"/>
                <w:szCs w:val="20"/>
              </w:rPr>
              <w:t xml:space="preserve"> 20</w:t>
            </w:r>
            <w:r w:rsidR="00DB1FF0" w:rsidRPr="00DB1FF0">
              <w:rPr>
                <w:rFonts w:cs="Arial"/>
                <w:szCs w:val="20"/>
              </w:rPr>
              <w:fldChar w:fldCharType="begin"/>
            </w:r>
            <w:r w:rsidR="00DB1FF0" w:rsidRPr="00DB1FF0">
              <w:rPr>
                <w:rFonts w:cs="Arial"/>
                <w:szCs w:val="20"/>
              </w:rPr>
              <w:instrText xml:space="preserve"> macrobutton "" </w:instrText>
            </w:r>
            <w:r w:rsidR="00DB1FF0" w:rsidRPr="00DB1FF0">
              <w:rPr>
                <w:rFonts w:cs="Arial"/>
                <w:color w:val="112FAF"/>
                <w:szCs w:val="20"/>
              </w:rPr>
              <w:instrText>xx</w:instrText>
            </w:r>
            <w:r w:rsidR="00DB1FF0" w:rsidRPr="00DB1FF0">
              <w:rPr>
                <w:rFonts w:cs="Arial"/>
                <w:szCs w:val="20"/>
              </w:rPr>
              <w:fldChar w:fldCharType="end"/>
            </w:r>
          </w:p>
        </w:tc>
        <w:tc>
          <w:tcPr>
            <w:tcW w:w="1610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8D75DE1" w14:textId="77777777" w:rsidR="00265B3A" w:rsidRPr="00DB1FF0" w:rsidRDefault="00932DD9" w:rsidP="002B5CD5">
            <w:pPr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230004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B3A" w:rsidRPr="00DB1FF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265B3A" w:rsidRPr="00DB1FF0">
              <w:rPr>
                <w:rFonts w:cs="Arial"/>
                <w:szCs w:val="20"/>
              </w:rPr>
              <w:t xml:space="preserve">  </w:t>
            </w:r>
            <w:r w:rsidR="002B5CD5" w:rsidRPr="00DB1FF0">
              <w:rPr>
                <w:rFonts w:cs="Arial"/>
                <w:szCs w:val="20"/>
              </w:rPr>
              <w:t>New</w:t>
            </w:r>
          </w:p>
        </w:tc>
        <w:tc>
          <w:tcPr>
            <w:tcW w:w="2604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9396991" w14:textId="77777777" w:rsidR="00265B3A" w:rsidRPr="00DB1FF0" w:rsidRDefault="00932DD9" w:rsidP="00DB1FF0">
            <w:pPr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39951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B3A" w:rsidRPr="00DB1FF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265B3A" w:rsidRPr="00DB1FF0">
              <w:rPr>
                <w:rFonts w:cs="Arial"/>
                <w:szCs w:val="20"/>
              </w:rPr>
              <w:t xml:space="preserve">  </w:t>
            </w:r>
            <w:r w:rsidR="002B5CD5" w:rsidRPr="00DB1FF0">
              <w:rPr>
                <w:rFonts w:cs="Arial"/>
                <w:szCs w:val="20"/>
              </w:rPr>
              <w:t>Outer Years</w:t>
            </w:r>
            <w:r w:rsidR="00DB1FF0" w:rsidRPr="00DB1FF0">
              <w:rPr>
                <w:rFonts w:cs="Arial"/>
                <w:szCs w:val="20"/>
              </w:rPr>
              <w:t xml:space="preserve"> </w:t>
            </w:r>
            <w:r w:rsidR="00DB1FF0" w:rsidRPr="00DB1FF0">
              <w:rPr>
                <w:rFonts w:cs="Arial"/>
                <w:szCs w:val="20"/>
              </w:rPr>
              <w:br/>
            </w:r>
            <w:r w:rsidR="00265B3A" w:rsidRPr="00DB1FF0">
              <w:rPr>
                <w:rFonts w:cs="Arial"/>
                <w:szCs w:val="20"/>
              </w:rPr>
              <w:t>20</w:t>
            </w:r>
            <w:r w:rsidR="00265B3A" w:rsidRPr="00DB1FF0">
              <w:rPr>
                <w:rFonts w:cs="Arial"/>
                <w:szCs w:val="20"/>
              </w:rPr>
              <w:fldChar w:fldCharType="begin"/>
            </w:r>
            <w:r w:rsidR="00265B3A" w:rsidRPr="00DB1FF0">
              <w:rPr>
                <w:rFonts w:cs="Arial"/>
                <w:szCs w:val="20"/>
              </w:rPr>
              <w:instrText xml:space="preserve"> macrobutton "" </w:instrText>
            </w:r>
            <w:r w:rsidR="00265B3A" w:rsidRPr="00DB1FF0">
              <w:rPr>
                <w:rFonts w:cs="Arial"/>
                <w:color w:val="112FAF"/>
                <w:szCs w:val="20"/>
              </w:rPr>
              <w:instrText>xx</w:instrText>
            </w:r>
            <w:r w:rsidR="00265B3A" w:rsidRPr="00DB1FF0">
              <w:rPr>
                <w:rFonts w:cs="Arial"/>
                <w:szCs w:val="20"/>
              </w:rPr>
              <w:fldChar w:fldCharType="end"/>
            </w:r>
            <w:r w:rsidR="00265B3A" w:rsidRPr="00DB1FF0">
              <w:rPr>
                <w:rFonts w:cs="Arial"/>
                <w:szCs w:val="20"/>
              </w:rPr>
              <w:t>/20</w:t>
            </w:r>
            <w:r w:rsidR="00265B3A" w:rsidRPr="00DB1FF0">
              <w:rPr>
                <w:rFonts w:cs="Arial"/>
                <w:szCs w:val="20"/>
              </w:rPr>
              <w:fldChar w:fldCharType="begin"/>
            </w:r>
            <w:r w:rsidR="00265B3A" w:rsidRPr="00DB1FF0">
              <w:rPr>
                <w:rFonts w:cs="Arial"/>
                <w:szCs w:val="20"/>
              </w:rPr>
              <w:instrText xml:space="preserve"> macrobutton "" </w:instrText>
            </w:r>
            <w:r w:rsidR="00265B3A" w:rsidRPr="00DB1FF0">
              <w:rPr>
                <w:rFonts w:cs="Arial"/>
                <w:color w:val="112FAF"/>
                <w:szCs w:val="20"/>
              </w:rPr>
              <w:instrText>xx</w:instrText>
            </w:r>
            <w:r w:rsidR="00265B3A" w:rsidRPr="00DB1FF0"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28BC2F33" w14:textId="77777777" w:rsidTr="00265B3A">
        <w:trPr>
          <w:cantSplit/>
        </w:trPr>
        <w:tc>
          <w:tcPr>
            <w:tcW w:w="2884" w:type="dxa"/>
          </w:tcPr>
          <w:p w14:paraId="0B2AA937" w14:textId="77777777" w:rsidR="00021657" w:rsidRPr="001157CE" w:rsidRDefault="00021657" w:rsidP="007C678B">
            <w:pPr>
              <w:rPr>
                <w:rFonts w:cs="Arial"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Aim/Purpose/Background: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sdt>
            <w:sdtPr>
              <w:rPr>
                <w:rFonts w:cs="Arial"/>
                <w:szCs w:val="20"/>
              </w:rPr>
              <w:id w:val="-1091613688"/>
              <w:temporary/>
              <w:showingPlcHdr/>
            </w:sdtPr>
            <w:sdtEndPr/>
            <w:sdtContent>
              <w:p w14:paraId="7EAA491E" w14:textId="77777777" w:rsidR="00021657" w:rsidRDefault="00F2598C" w:rsidP="007C678B">
                <w:pPr>
                  <w:rPr>
                    <w:rFonts w:cs="Arial"/>
                    <w:szCs w:val="20"/>
                  </w:rPr>
                </w:pPr>
                <w:r w:rsidRPr="00096D52">
                  <w:rPr>
                    <w:rFonts w:cs="Arial"/>
                    <w:color w:val="FF0000"/>
                    <w:szCs w:val="20"/>
                  </w:rPr>
                  <w:t>Insert business need – why is this project a priority?</w:t>
                </w:r>
              </w:p>
            </w:sdtContent>
          </w:sdt>
          <w:p w14:paraId="65C3EF32" w14:textId="77777777" w:rsidR="00786BC3" w:rsidRPr="001157CE" w:rsidRDefault="00786BC3" w:rsidP="007C67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030FEE2F" w14:textId="77777777" w:rsidTr="00265B3A">
        <w:trPr>
          <w:cantSplit/>
        </w:trPr>
        <w:tc>
          <w:tcPr>
            <w:tcW w:w="2884" w:type="dxa"/>
          </w:tcPr>
          <w:p w14:paraId="566B8FCB" w14:textId="77777777" w:rsidR="00021657" w:rsidRPr="001157CE" w:rsidRDefault="00021657" w:rsidP="007C678B">
            <w:pPr>
              <w:rPr>
                <w:rFonts w:cs="Arial"/>
                <w:b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Outcomes from previous year(s):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1236282035"/>
              <w:temporary/>
              <w:showingPlcHdr/>
            </w:sdtPr>
            <w:sdtEndPr/>
            <w:sdtContent>
              <w:p w14:paraId="77783788" w14:textId="77777777" w:rsidR="00A10870" w:rsidRDefault="00F2598C" w:rsidP="007C678B">
                <w:pPr>
                  <w:rPr>
                    <w:rFonts w:cs="Arial"/>
                    <w:szCs w:val="20"/>
                  </w:rPr>
                </w:pPr>
                <w:r w:rsidRPr="00096D52">
                  <w:rPr>
                    <w:rFonts w:cs="Arial"/>
                    <w:color w:val="FF0000"/>
                    <w:szCs w:val="20"/>
                  </w:rPr>
                  <w:t>Insert if applicable – can be drawn from reports and/or provide background details (including project numbers/title) if this project has originated from a previous NACoE project</w:t>
                </w:r>
              </w:p>
            </w:sdtContent>
          </w:sdt>
          <w:p w14:paraId="59F765F9" w14:textId="77777777" w:rsidR="001B12D2" w:rsidRPr="00096D52" w:rsidRDefault="001B12D2" w:rsidP="001B12D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3AC86507" w14:textId="77777777" w:rsidTr="00265B3A">
        <w:trPr>
          <w:cantSplit/>
        </w:trPr>
        <w:tc>
          <w:tcPr>
            <w:tcW w:w="2884" w:type="dxa"/>
          </w:tcPr>
          <w:p w14:paraId="153123B2" w14:textId="77777777" w:rsidR="00021657" w:rsidRPr="001157CE" w:rsidRDefault="00021657" w:rsidP="007C678B">
            <w:pPr>
              <w:pStyle w:val="Paragraph"/>
              <w:spacing w:before="120" w:after="120"/>
              <w:ind w:left="0"/>
              <w:rPr>
                <w:rFonts w:cs="Arial"/>
              </w:rPr>
            </w:pPr>
            <w:r w:rsidRPr="001157CE">
              <w:rPr>
                <w:rFonts w:cs="Arial"/>
                <w:b/>
              </w:rPr>
              <w:t>Methodology</w:t>
            </w:r>
            <w:r w:rsidR="001A5B24">
              <w:rPr>
                <w:rFonts w:cs="Arial"/>
                <w:b/>
              </w:rPr>
              <w:t>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-43139398"/>
              <w:temporary/>
              <w:showingPlcHdr/>
            </w:sdtPr>
            <w:sdtEndPr/>
            <w:sdtContent>
              <w:p w14:paraId="193313FF" w14:textId="77777777" w:rsidR="00F2598C" w:rsidRDefault="00F2598C" w:rsidP="007C678B">
                <w:pPr>
                  <w:rPr>
                    <w:rFonts w:cs="Arial"/>
                    <w:szCs w:val="20"/>
                  </w:rPr>
                </w:pPr>
                <w:r w:rsidRPr="00096D52">
                  <w:rPr>
                    <w:rFonts w:cs="Arial"/>
                    <w:color w:val="FF0000"/>
                    <w:szCs w:val="20"/>
                  </w:rPr>
                  <w:t>Insert intended approach, consider hold points, deliverables and include monetary value against each milestone</w:t>
                </w:r>
                <w:r w:rsidRPr="004E675C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5792EE2F" w14:textId="77777777" w:rsidR="001B12D2" w:rsidRPr="00096D52" w:rsidRDefault="001B12D2" w:rsidP="007C67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1C77118A" w14:textId="77777777" w:rsidTr="00265B3A">
        <w:trPr>
          <w:cantSplit/>
        </w:trPr>
        <w:tc>
          <w:tcPr>
            <w:tcW w:w="2884" w:type="dxa"/>
            <w:tcBorders>
              <w:bottom w:val="nil"/>
            </w:tcBorders>
          </w:tcPr>
          <w:p w14:paraId="34D8A339" w14:textId="77777777" w:rsidR="00CF744F" w:rsidRPr="001157CE" w:rsidRDefault="009F0328" w:rsidP="007C678B">
            <w:pPr>
              <w:spacing w:before="240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>Major Deliverables /</w:t>
            </w:r>
            <w:r w:rsidR="00E81071">
              <w:rPr>
                <w:rFonts w:cs="Arial"/>
                <w:b/>
                <w:szCs w:val="20"/>
              </w:rPr>
              <w:br/>
            </w:r>
            <w:r w:rsidR="00021657" w:rsidRPr="001157CE">
              <w:rPr>
                <w:rFonts w:cs="Arial"/>
                <w:b/>
                <w:szCs w:val="20"/>
              </w:rPr>
              <w:t>Anticipated Benefits: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Style w:val="BulletsChar"/>
              </w:rPr>
              <w:id w:val="-1429334377"/>
              <w:temporary/>
              <w:showingPlcHdr/>
            </w:sdtPr>
            <w:sdtEndPr>
              <w:rPr>
                <w:rStyle w:val="DefaultParagraphFont"/>
                <w:rFonts w:cstheme="minorBidi"/>
                <w:color w:val="FF0000"/>
                <w:szCs w:val="20"/>
              </w:rPr>
            </w:sdtEndPr>
            <w:sdtContent>
              <w:p w14:paraId="75FA87D6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Insert deliverables and anticipated benefits which could be achieved by undertaking this project.</w:t>
                </w:r>
              </w:p>
              <w:p w14:paraId="273A1D8C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Improvements to current practice / changes in specifications/processes or procedures</w:t>
                </w:r>
              </w:p>
              <w:p w14:paraId="7B8C409F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$$ savings to TMR and community (ie saving lives, time, materials and labour)</w:t>
                </w:r>
              </w:p>
              <w:p w14:paraId="4E981FE1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Environmental Benefits</w:t>
                </w:r>
              </w:p>
              <w:p w14:paraId="3D0BC7FD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Benefit Cost Ratio</w:t>
                </w:r>
              </w:p>
              <w:p w14:paraId="0804192B" w14:textId="77777777" w:rsidR="00F2598C" w:rsidRPr="00F2598C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F2598C">
                  <w:rPr>
                    <w:rFonts w:cs="Arial"/>
                    <w:color w:val="FF0000"/>
                    <w:szCs w:val="20"/>
                  </w:rPr>
                  <w:t>Technical outcomes</w:t>
                </w:r>
              </w:p>
              <w:p w14:paraId="20463B73" w14:textId="77777777" w:rsidR="00096D52" w:rsidRPr="007C678B" w:rsidRDefault="00F2598C" w:rsidP="009868BE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Style w:val="BulletsChar"/>
                    <w:rFonts w:cstheme="minorBidi"/>
                  </w:rPr>
                </w:pPr>
                <w:r w:rsidRPr="00E81071">
                  <w:rPr>
                    <w:rFonts w:cs="Arial"/>
                    <w:color w:val="FF0000"/>
                    <w:szCs w:val="20"/>
                  </w:rPr>
                  <w:t>Capability development</w:t>
                </w:r>
              </w:p>
            </w:sdtContent>
          </w:sdt>
          <w:p w14:paraId="4163606D" w14:textId="77777777" w:rsidR="007C678B" w:rsidRPr="00D61CF2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925279" w:rsidRPr="001157CE" w14:paraId="003AD114" w14:textId="77777777" w:rsidTr="00265B3A">
        <w:trPr>
          <w:cantSplit/>
        </w:trPr>
        <w:tc>
          <w:tcPr>
            <w:tcW w:w="2884" w:type="dxa"/>
            <w:tcBorders>
              <w:top w:val="nil"/>
              <w:bottom w:val="nil"/>
            </w:tcBorders>
          </w:tcPr>
          <w:p w14:paraId="1EE889BE" w14:textId="77777777" w:rsidR="00925279" w:rsidRPr="001157CE" w:rsidRDefault="00925279" w:rsidP="007C678B">
            <w:pPr>
              <w:spacing w:after="200" w:line="276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</w:rPr>
              <w:t>Stakeholders: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-2078123073"/>
              <w:temporary/>
              <w:showingPlcHdr/>
            </w:sdtPr>
            <w:sdtEndPr/>
            <w:sdtContent>
              <w:p w14:paraId="59F8F0C0" w14:textId="77777777" w:rsidR="00E81071" w:rsidRPr="00A10870" w:rsidRDefault="00E81071" w:rsidP="007C678B">
                <w:pPr>
                  <w:spacing w:before="240"/>
                  <w:rPr>
                    <w:rFonts w:cs="Arial"/>
                    <w:color w:val="FF0000"/>
                    <w:szCs w:val="20"/>
                  </w:rPr>
                </w:pPr>
                <w:r w:rsidRPr="00A10870">
                  <w:rPr>
                    <w:rFonts w:cs="Arial"/>
                    <w:color w:val="FF0000"/>
                    <w:szCs w:val="20"/>
                  </w:rPr>
                  <w:t>Insert all stakeholders involved with this project including type and method of communication.   Identify stakeholders that have or may contribute financially or in other ways to the project</w:t>
                </w:r>
                <w:r>
                  <w:rPr>
                    <w:rFonts w:cs="Arial"/>
                    <w:color w:val="FF0000"/>
                    <w:szCs w:val="20"/>
                  </w:rPr>
                  <w:t>.</w:t>
                </w:r>
              </w:p>
              <w:p w14:paraId="3E38CE77" w14:textId="77777777" w:rsidR="00E81071" w:rsidRDefault="00E81071" w:rsidP="007C678B">
                <w:pPr>
                  <w:rPr>
                    <w:rFonts w:cs="Arial"/>
                    <w:szCs w:val="20"/>
                  </w:rPr>
                </w:pPr>
                <w:r w:rsidRPr="00A10870">
                  <w:rPr>
                    <w:rFonts w:cs="Arial"/>
                    <w:i/>
                    <w:color w:val="FF0000"/>
                    <w:szCs w:val="20"/>
                  </w:rPr>
                  <w:t xml:space="preserve">Note:  Given the national nature of NACOE the submission should comment on current of past projects delivered by other research bodies such as Austroads or </w:t>
                </w:r>
                <w:r>
                  <w:rPr>
                    <w:rFonts w:cs="Arial"/>
                    <w:i/>
                    <w:color w:val="FF0000"/>
                    <w:szCs w:val="20"/>
                  </w:rPr>
                  <w:t>WARRIP</w:t>
                </w:r>
                <w:r w:rsidRPr="00A10870">
                  <w:rPr>
                    <w:rFonts w:cs="Arial"/>
                    <w:i/>
                    <w:color w:val="FF0000"/>
                    <w:szCs w:val="20"/>
                  </w:rPr>
                  <w:t xml:space="preserve"> and ensure there is no duplication</w:t>
                </w:r>
                <w:r w:rsidRPr="004E675C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24558778" w14:textId="77777777" w:rsidR="004E675C" w:rsidRPr="00D61CF2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616DA2D8" w14:textId="77777777" w:rsidTr="00265B3A">
        <w:trPr>
          <w:cantSplit/>
        </w:trPr>
        <w:tc>
          <w:tcPr>
            <w:tcW w:w="2884" w:type="dxa"/>
            <w:tcBorders>
              <w:top w:val="nil"/>
            </w:tcBorders>
          </w:tcPr>
          <w:p w14:paraId="6B738E81" w14:textId="77777777" w:rsidR="00021657" w:rsidRPr="001157CE" w:rsidRDefault="00021657" w:rsidP="007C678B">
            <w:pPr>
              <w:rPr>
                <w:rFonts w:cs="Arial"/>
              </w:rPr>
            </w:pPr>
            <w:r w:rsidRPr="001157CE">
              <w:rPr>
                <w:rFonts w:cs="Arial"/>
                <w:b/>
              </w:rPr>
              <w:t>Risks / Confidentiality: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1706980842"/>
              <w:temporary/>
              <w:showingPlcHdr/>
            </w:sdtPr>
            <w:sdtEndPr/>
            <w:sdtContent>
              <w:p w14:paraId="4B2EEB71" w14:textId="77777777" w:rsidR="00E81071" w:rsidRDefault="00E81071" w:rsidP="007C678B">
                <w:pPr>
                  <w:rPr>
                    <w:rFonts w:cs="Arial"/>
                    <w:szCs w:val="20"/>
                  </w:rPr>
                </w:pPr>
                <w:r w:rsidRPr="001157CE">
                  <w:rPr>
                    <w:rFonts w:cs="Arial"/>
                    <w:color w:val="FF0000"/>
                  </w:rPr>
                  <w:t>Insert list all possible risks</w:t>
                </w:r>
                <w:r>
                  <w:rPr>
                    <w:rFonts w:cs="Arial"/>
                    <w:color w:val="FF0000"/>
                  </w:rPr>
                  <w:t xml:space="preserve"> or potential exposure, </w:t>
                </w:r>
                <w:r w:rsidRPr="001157CE">
                  <w:rPr>
                    <w:rFonts w:cs="Arial"/>
                    <w:color w:val="FF0000"/>
                  </w:rPr>
                  <w:t>provide details regarding any sensitivity or confidentiality concerns</w:t>
                </w:r>
                <w:r w:rsidRPr="004E675C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620B2A96" w14:textId="77777777" w:rsidR="009B318A" w:rsidRPr="001157CE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0254BBCB" w14:textId="77777777" w:rsidTr="00265B3A">
        <w:trPr>
          <w:cantSplit/>
        </w:trPr>
        <w:tc>
          <w:tcPr>
            <w:tcW w:w="2884" w:type="dxa"/>
          </w:tcPr>
          <w:p w14:paraId="460D16F4" w14:textId="77777777" w:rsidR="00021657" w:rsidRPr="001157CE" w:rsidRDefault="00021657" w:rsidP="007C678B">
            <w:pPr>
              <w:rPr>
                <w:rFonts w:cs="Arial"/>
                <w:b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Timetable: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572238438"/>
              <w:temporary/>
              <w:showingPlcHdr/>
            </w:sdtPr>
            <w:sdtEndPr/>
            <w:sdtContent>
              <w:p w14:paraId="7F366A59" w14:textId="77777777" w:rsidR="00E81071" w:rsidRDefault="00E81071" w:rsidP="007C678B">
                <w:pPr>
                  <w:rPr>
                    <w:rFonts w:cs="Arial"/>
                    <w:szCs w:val="20"/>
                  </w:rPr>
                </w:pPr>
                <w:r w:rsidRPr="001157CE">
                  <w:rPr>
                    <w:rFonts w:cs="Arial"/>
                    <w:color w:val="FF0000"/>
                    <w:szCs w:val="20"/>
                  </w:rPr>
                  <w:t>Insert proposed timetable of activities</w:t>
                </w:r>
                <w:r w:rsidRPr="004E675C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659AE51F" w14:textId="77777777" w:rsidR="00A10870" w:rsidRPr="005608E8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B936D5" w:rsidRPr="001157CE" w14:paraId="51B9F5E0" w14:textId="77777777" w:rsidTr="00265B3A">
        <w:trPr>
          <w:cantSplit/>
        </w:trPr>
        <w:tc>
          <w:tcPr>
            <w:tcW w:w="2884" w:type="dxa"/>
          </w:tcPr>
          <w:p w14:paraId="07B512F2" w14:textId="77777777" w:rsidR="00B936D5" w:rsidRPr="001157CE" w:rsidRDefault="00B936D5" w:rsidP="007C678B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lastRenderedPageBreak/>
              <w:t>Procurement and Contract Management: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Fonts w:cs="Arial"/>
                <w:szCs w:val="20"/>
              </w:rPr>
              <w:id w:val="-1921241727"/>
              <w:temporary/>
              <w:showingPlcHdr/>
            </w:sdtPr>
            <w:sdtEndPr/>
            <w:sdtContent>
              <w:p w14:paraId="48A48A3C" w14:textId="77777777" w:rsidR="00E81071" w:rsidRDefault="00E81071" w:rsidP="007C678B">
                <w:pPr>
                  <w:rPr>
                    <w:rFonts w:cs="Arial"/>
                    <w:color w:val="FF0000"/>
                    <w:szCs w:val="20"/>
                  </w:rPr>
                </w:pPr>
                <w:r>
                  <w:rPr>
                    <w:rFonts w:cs="Arial"/>
                    <w:color w:val="FF0000"/>
                    <w:szCs w:val="20"/>
                  </w:rPr>
                  <w:t xml:space="preserve">Insert all procurement and contract management requirements including estimated costs for goods, services, software, hired items, APT testing, laboratory testing, data collection etc.  </w:t>
                </w:r>
              </w:p>
              <w:p w14:paraId="6B57F2BB" w14:textId="77777777" w:rsidR="00E81071" w:rsidRDefault="00E81071" w:rsidP="007C678B">
                <w:pPr>
                  <w:rPr>
                    <w:rFonts w:cs="Arial"/>
                    <w:szCs w:val="20"/>
                  </w:rPr>
                </w:pPr>
                <w:r>
                  <w:rPr>
                    <w:rFonts w:cs="Arial"/>
                    <w:color w:val="FF0000"/>
                    <w:szCs w:val="20"/>
                  </w:rPr>
                  <w:t>Identify who is responsible within project for negotiations, raising purchases orders and managing the contracts</w:t>
                </w:r>
                <w:r w:rsidRPr="004E675C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2807E3C6" w14:textId="77777777" w:rsidR="00B936D5" w:rsidRPr="001157CE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3F318895" w14:textId="77777777" w:rsidTr="00265B3A">
        <w:trPr>
          <w:cantSplit/>
        </w:trPr>
        <w:tc>
          <w:tcPr>
            <w:tcW w:w="2884" w:type="dxa"/>
          </w:tcPr>
          <w:p w14:paraId="661A6F22" w14:textId="77777777" w:rsidR="00021657" w:rsidRPr="001157CE" w:rsidRDefault="00021657" w:rsidP="007C678B">
            <w:pPr>
              <w:rPr>
                <w:rFonts w:cs="Arial"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Resourcing: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id w:val="-322053655"/>
              <w:temporary/>
              <w:showingPlcHdr/>
            </w:sdtPr>
            <w:sdtEndPr/>
            <w:sdtContent>
              <w:p w14:paraId="1F26669C" w14:textId="77777777" w:rsidR="00E81071" w:rsidRDefault="00E81071" w:rsidP="007C678B">
                <w:r w:rsidRPr="007C678B">
                  <w:rPr>
                    <w:color w:val="FF0000"/>
                  </w:rPr>
                  <w:t xml:space="preserve">Insert both staffing and funding requirements </w:t>
                </w:r>
                <w:r w:rsidRPr="007C678B">
                  <w:rPr>
                    <w:color w:val="FF0000"/>
                    <w:u w:val="single"/>
                  </w:rPr>
                  <w:t>ARRB &amp; TMR</w:t>
                </w:r>
                <w:r w:rsidRPr="007C678B">
                  <w:rPr>
                    <w:color w:val="FF0000"/>
                  </w:rPr>
                  <w:t xml:space="preserve"> required to complete project, </w:t>
                </w:r>
                <w:r w:rsidR="00265B3A">
                  <w:rPr>
                    <w:color w:val="FF0000"/>
                  </w:rPr>
                  <w:t xml:space="preserve">including PM/QM, </w:t>
                </w:r>
                <w:r w:rsidRPr="007C678B">
                  <w:rPr>
                    <w:color w:val="FF0000"/>
                  </w:rPr>
                  <w:t>sub-contractors, internal administrative and technical review etc)</w:t>
                </w:r>
                <w:r w:rsidRPr="007C678B">
                  <w:rPr>
                    <w:rStyle w:val="PlaceholderText"/>
                    <w:color w:val="FF0000"/>
                  </w:rPr>
                  <w:t>.</w:t>
                </w:r>
              </w:p>
            </w:sdtContent>
          </w:sdt>
          <w:p w14:paraId="1F3B40CC" w14:textId="77777777" w:rsidR="00F7344E" w:rsidRPr="001157CE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021657" w:rsidRPr="001157CE" w14:paraId="7822AFCE" w14:textId="77777777" w:rsidTr="00265B3A">
        <w:trPr>
          <w:cantSplit/>
        </w:trPr>
        <w:tc>
          <w:tcPr>
            <w:tcW w:w="2884" w:type="dxa"/>
          </w:tcPr>
          <w:p w14:paraId="6A5197FD" w14:textId="77777777" w:rsidR="00B46710" w:rsidRPr="001157CE" w:rsidRDefault="00265B3A" w:rsidP="00265B3A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Dissemination </w:t>
            </w:r>
            <w:r w:rsidR="00B46710" w:rsidRPr="001157CE">
              <w:rPr>
                <w:rFonts w:cs="Arial"/>
                <w:b/>
                <w:szCs w:val="20"/>
              </w:rPr>
              <w:t>of learnings: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BFBFBF"/>
            </w:tcBorders>
          </w:tcPr>
          <w:sdt>
            <w:sdtPr>
              <w:rPr>
                <w:rStyle w:val="BulletsChar"/>
              </w:rPr>
              <w:id w:val="-1529878052"/>
              <w:temporary/>
              <w:showingPlcHdr/>
            </w:sdtPr>
            <w:sdtEndPr>
              <w:rPr>
                <w:rStyle w:val="DefaultParagraphFont"/>
                <w:rFonts w:cstheme="minorBidi"/>
              </w:rPr>
            </w:sdtEndPr>
            <w:sdtContent>
              <w:p w14:paraId="5740B946" w14:textId="77777777" w:rsidR="00E81071" w:rsidRPr="00265B3A" w:rsidRDefault="00E81071" w:rsidP="009868BE">
                <w:pPr>
                  <w:rPr>
                    <w:rFonts w:cs="Arial"/>
                    <w:color w:val="FF0000"/>
                    <w:szCs w:val="20"/>
                  </w:rPr>
                </w:pPr>
                <w:r w:rsidRPr="00265B3A">
                  <w:rPr>
                    <w:rFonts w:cs="Arial"/>
                    <w:color w:val="FF0000"/>
                    <w:szCs w:val="20"/>
                  </w:rPr>
                  <w:t>Insert information for the following:</w:t>
                </w:r>
              </w:p>
              <w:p w14:paraId="69108FA3" w14:textId="77777777" w:rsidR="00E81071" w:rsidRPr="000F218C" w:rsidRDefault="00E81071" w:rsidP="007C678B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1A5B24">
                  <w:rPr>
                    <w:rFonts w:cs="Arial"/>
                    <w:color w:val="FF0000"/>
                    <w:szCs w:val="20"/>
                  </w:rPr>
                  <w:t xml:space="preserve">Strategy for </w:t>
                </w:r>
                <w:r>
                  <w:rPr>
                    <w:rFonts w:cs="Arial"/>
                    <w:color w:val="FF0000"/>
                    <w:szCs w:val="20"/>
                  </w:rPr>
                  <w:t xml:space="preserve">dissemination </w:t>
                </w:r>
                <w:r w:rsidR="00265B3A">
                  <w:rPr>
                    <w:rFonts w:cs="Arial"/>
                    <w:color w:val="FF0000"/>
                    <w:szCs w:val="20"/>
                  </w:rPr>
                  <w:t xml:space="preserve">of </w:t>
                </w:r>
                <w:r>
                  <w:rPr>
                    <w:rFonts w:cs="Arial"/>
                    <w:color w:val="FF0000"/>
                    <w:szCs w:val="20"/>
                  </w:rPr>
                  <w:t xml:space="preserve">learnings </w:t>
                </w:r>
                <w:r w:rsidRPr="001A5B24">
                  <w:rPr>
                    <w:rFonts w:cs="Arial"/>
                    <w:color w:val="FF0000"/>
                    <w:szCs w:val="20"/>
                  </w:rPr>
                  <w:t xml:space="preserve">across </w:t>
                </w:r>
                <w:r w:rsidRPr="000F218C">
                  <w:rPr>
                    <w:rFonts w:cs="Arial"/>
                    <w:color w:val="FF0000"/>
                    <w:szCs w:val="20"/>
                  </w:rPr>
                  <w:t>TMR</w:t>
                </w:r>
              </w:p>
              <w:p w14:paraId="3B635EEB" w14:textId="77777777" w:rsidR="00E81071" w:rsidRPr="000F218C" w:rsidRDefault="00E81071" w:rsidP="007C678B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 w:rsidRPr="000F218C">
                  <w:rPr>
                    <w:rFonts w:cs="Arial"/>
                    <w:color w:val="FF0000"/>
                    <w:szCs w:val="20"/>
                  </w:rPr>
                  <w:t>Report type to be delivered and any required process for national coordination</w:t>
                </w:r>
              </w:p>
              <w:p w14:paraId="6E3D3D21" w14:textId="77777777" w:rsidR="00D50176" w:rsidRPr="00D50176" w:rsidRDefault="00E81071" w:rsidP="007C678B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</w:pPr>
                <w:r w:rsidRPr="00E81071">
                  <w:rPr>
                    <w:rFonts w:cs="Arial"/>
                    <w:color w:val="FF0000"/>
                    <w:szCs w:val="20"/>
                  </w:rPr>
                  <w:t xml:space="preserve">Is </w:t>
                </w:r>
                <w:r w:rsidRPr="00D50176">
                  <w:rPr>
                    <w:rFonts w:cs="Arial"/>
                    <w:color w:val="FF0000"/>
                    <w:szCs w:val="20"/>
                  </w:rPr>
                  <w:t>FINAL</w:t>
                </w:r>
                <w:r w:rsidRPr="00E81071">
                  <w:rPr>
                    <w:rFonts w:cs="Arial"/>
                    <w:color w:val="FF0000"/>
                    <w:szCs w:val="20"/>
                  </w:rPr>
                  <w:t xml:space="preserve"> report anticipated to be published on the NACoE Website</w:t>
                </w:r>
                <w:r w:rsidR="00D50176">
                  <w:rPr>
                    <w:rFonts w:cs="Arial"/>
                    <w:color w:val="FF0000"/>
                    <w:szCs w:val="20"/>
                  </w:rPr>
                  <w:t>?</w:t>
                </w:r>
              </w:p>
              <w:p w14:paraId="3E5EFA13" w14:textId="77777777" w:rsidR="00E81071" w:rsidRPr="00D50176" w:rsidRDefault="00932DD9" w:rsidP="007C678B"/>
            </w:sdtContent>
          </w:sdt>
          <w:p w14:paraId="5CAC71B5" w14:textId="77777777" w:rsidR="003013E0" w:rsidRDefault="003013E0" w:rsidP="009E1119">
            <w:pPr>
              <w:rPr>
                <w:rFonts w:cs="Arial"/>
                <w:b/>
                <w:i/>
                <w:szCs w:val="20"/>
                <w:u w:val="single"/>
              </w:rPr>
            </w:pPr>
            <w:r w:rsidRPr="003013E0">
              <w:rPr>
                <w:rFonts w:cs="Arial"/>
                <w:b/>
                <w:i/>
                <w:szCs w:val="20"/>
                <w:u w:val="single"/>
              </w:rPr>
              <w:t>Please Note</w:t>
            </w:r>
            <w:r w:rsidR="00815494">
              <w:rPr>
                <w:rFonts w:cs="Arial"/>
                <w:b/>
                <w:i/>
                <w:szCs w:val="20"/>
                <w:u w:val="single"/>
              </w:rPr>
              <w:t>: Multi-year projects require an Annual Progress</w:t>
            </w:r>
            <w:r w:rsidRPr="003013E0">
              <w:rPr>
                <w:rFonts w:cs="Arial"/>
                <w:b/>
                <w:i/>
                <w:szCs w:val="20"/>
                <w:u w:val="single"/>
              </w:rPr>
              <w:t xml:space="preserve"> Report to be completed by the TMR/ARRB Project Managers </w:t>
            </w:r>
            <w:r w:rsidR="009D434F">
              <w:rPr>
                <w:rFonts w:cs="Arial"/>
                <w:b/>
                <w:i/>
                <w:szCs w:val="20"/>
                <w:u w:val="single"/>
              </w:rPr>
              <w:t xml:space="preserve">and submitted </w:t>
            </w:r>
            <w:r w:rsidRPr="003013E0">
              <w:rPr>
                <w:rFonts w:cs="Arial"/>
                <w:b/>
                <w:i/>
                <w:szCs w:val="20"/>
                <w:u w:val="single"/>
              </w:rPr>
              <w:t>to the NACoE Agreement Mangers at the end of each project year</w:t>
            </w:r>
          </w:p>
          <w:p w14:paraId="5E931F8B" w14:textId="77777777" w:rsidR="001B12D2" w:rsidRPr="003013E0" w:rsidRDefault="001B12D2" w:rsidP="001B12D2"/>
          <w:p w14:paraId="4D2DFBD3" w14:textId="77777777" w:rsidR="001A5B24" w:rsidRPr="001A5B24" w:rsidRDefault="001B12D2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265B3A" w:rsidRPr="001157CE" w14:paraId="27AFC9DB" w14:textId="77777777" w:rsidTr="00265B3A">
        <w:trPr>
          <w:cantSplit/>
        </w:trPr>
        <w:tc>
          <w:tcPr>
            <w:tcW w:w="2884" w:type="dxa"/>
            <w:tcBorders>
              <w:bottom w:val="nil"/>
            </w:tcBorders>
          </w:tcPr>
          <w:p w14:paraId="65BF7017" w14:textId="77777777" w:rsidR="00265B3A" w:rsidRPr="001157CE" w:rsidRDefault="00265B3A" w:rsidP="00FD14B3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Implementation </w:t>
            </w:r>
            <w:r w:rsidRPr="001157CE">
              <w:rPr>
                <w:rFonts w:cs="Arial"/>
                <w:b/>
                <w:szCs w:val="20"/>
              </w:rPr>
              <w:t>of learnings: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DBE200"/>
            </w:tcBorders>
          </w:tcPr>
          <w:sdt>
            <w:sdtPr>
              <w:rPr>
                <w:rStyle w:val="BulletsChar"/>
              </w:rPr>
              <w:id w:val="-1103417122"/>
              <w:temporary/>
              <w:showingPlcHdr/>
            </w:sdtPr>
            <w:sdtEndPr>
              <w:rPr>
                <w:rStyle w:val="DefaultParagraphFont"/>
                <w:rFonts w:cstheme="minorBidi"/>
              </w:rPr>
            </w:sdtEndPr>
            <w:sdtContent>
              <w:p w14:paraId="7C3BFEBD" w14:textId="77777777" w:rsidR="00265B3A" w:rsidRPr="00265B3A" w:rsidRDefault="00265B3A" w:rsidP="009868BE">
                <w:pPr>
                  <w:rPr>
                    <w:rFonts w:cs="Arial"/>
                    <w:color w:val="FF0000"/>
                    <w:szCs w:val="20"/>
                  </w:rPr>
                </w:pPr>
                <w:r>
                  <w:rPr>
                    <w:rFonts w:cs="Arial"/>
                    <w:color w:val="FF0000"/>
                    <w:szCs w:val="20"/>
                  </w:rPr>
                  <w:t>Describe your output and how this will be implemented across the department eg:</w:t>
                </w:r>
              </w:p>
              <w:p w14:paraId="24A89771" w14:textId="77777777" w:rsidR="00265B3A" w:rsidRPr="000F218C" w:rsidRDefault="00545555" w:rsidP="001B76EC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  <w:rPr>
                    <w:rFonts w:cs="Arial"/>
                    <w:color w:val="FF0000"/>
                    <w:szCs w:val="20"/>
                  </w:rPr>
                </w:pPr>
                <w:r>
                  <w:rPr>
                    <w:rFonts w:cs="Arial"/>
                    <w:color w:val="FF0000"/>
                    <w:szCs w:val="20"/>
                  </w:rPr>
                  <w:t>u</w:t>
                </w:r>
                <w:r w:rsidR="00265B3A">
                  <w:rPr>
                    <w:rFonts w:cs="Arial"/>
                    <w:color w:val="FF0000"/>
                    <w:szCs w:val="20"/>
                  </w:rPr>
                  <w:t>pdated Specification or Technical Note to be published</w:t>
                </w:r>
              </w:p>
              <w:p w14:paraId="72C68A69" w14:textId="77777777" w:rsidR="00265B3A" w:rsidRPr="00545555" w:rsidRDefault="00545555" w:rsidP="001B76EC">
                <w:pPr>
                  <w:pStyle w:val="ListParagraph"/>
                  <w:numPr>
                    <w:ilvl w:val="0"/>
                    <w:numId w:val="8"/>
                  </w:numPr>
                  <w:ind w:left="411" w:hanging="284"/>
                </w:pPr>
                <w:r>
                  <w:rPr>
                    <w:rFonts w:cs="Arial"/>
                    <w:color w:val="FF0000"/>
                    <w:szCs w:val="20"/>
                  </w:rPr>
                  <w:t>assisting with on-site application of new technology or products in districts/regions</w:t>
                </w:r>
              </w:p>
              <w:p w14:paraId="45B8DF79" w14:textId="77777777" w:rsidR="00265B3A" w:rsidRPr="003013E0" w:rsidRDefault="00932DD9" w:rsidP="001B76EC"/>
            </w:sdtContent>
          </w:sdt>
          <w:p w14:paraId="6061EC36" w14:textId="77777777" w:rsidR="00265B3A" w:rsidRDefault="00265B3A" w:rsidP="007C67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265B3A" w:rsidRPr="001157CE" w14:paraId="66C9D711" w14:textId="77777777" w:rsidTr="00265B3A">
        <w:trPr>
          <w:cantSplit/>
        </w:trPr>
        <w:tc>
          <w:tcPr>
            <w:tcW w:w="2884" w:type="dxa"/>
            <w:tcBorders>
              <w:bottom w:val="nil"/>
            </w:tcBorders>
          </w:tcPr>
          <w:p w14:paraId="1DDFA22A" w14:textId="77777777" w:rsidR="00265B3A" w:rsidRPr="001157CE" w:rsidRDefault="00265B3A" w:rsidP="007C678B">
            <w:pPr>
              <w:spacing w:after="200" w:line="276" w:lineRule="auto"/>
              <w:rPr>
                <w:rFonts w:cs="Arial"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Linkages:</w:t>
            </w:r>
          </w:p>
        </w:tc>
        <w:tc>
          <w:tcPr>
            <w:tcW w:w="7233" w:type="dxa"/>
            <w:gridSpan w:val="5"/>
            <w:tcBorders>
              <w:top w:val="single" w:sz="6" w:space="0" w:color="BFBFBF"/>
              <w:bottom w:val="single" w:sz="6" w:space="0" w:color="DBE200"/>
            </w:tcBorders>
          </w:tcPr>
          <w:sdt>
            <w:sdtPr>
              <w:rPr>
                <w:rFonts w:cs="Arial"/>
                <w:szCs w:val="20"/>
              </w:rPr>
              <w:id w:val="-1714339510"/>
              <w:temporary/>
              <w:showingPlcHdr/>
            </w:sdtPr>
            <w:sdtEndPr/>
            <w:sdtContent>
              <w:p w14:paraId="275CE34D" w14:textId="77777777" w:rsidR="00265B3A" w:rsidRDefault="00265B3A" w:rsidP="007C678B">
                <w:pPr>
                  <w:rPr>
                    <w:rFonts w:cs="Arial"/>
                    <w:szCs w:val="20"/>
                  </w:rPr>
                </w:pPr>
                <w:r w:rsidRPr="001157CE">
                  <w:rPr>
                    <w:rFonts w:cs="Arial"/>
                    <w:color w:val="FF0000"/>
                    <w:szCs w:val="20"/>
                  </w:rPr>
                  <w:t xml:space="preserve">Insert all linkages to this project past and current eg </w:t>
                </w:r>
                <w:r>
                  <w:rPr>
                    <w:rFonts w:cs="Arial"/>
                    <w:color w:val="FF0000"/>
                    <w:szCs w:val="20"/>
                  </w:rPr>
                  <w:t>WARRIP</w:t>
                </w:r>
                <w:r w:rsidRPr="001157CE">
                  <w:rPr>
                    <w:rFonts w:cs="Arial"/>
                    <w:color w:val="FF0000"/>
                    <w:szCs w:val="20"/>
                  </w:rPr>
                  <w:t>, Austroads, other TMR research projects</w:t>
                </w:r>
                <w:r>
                  <w:rPr>
                    <w:rFonts w:cs="Arial"/>
                    <w:color w:val="FF0000"/>
                    <w:szCs w:val="20"/>
                  </w:rPr>
                  <w:t>.</w:t>
                </w:r>
              </w:p>
            </w:sdtContent>
          </w:sdt>
          <w:p w14:paraId="3188C3BC" w14:textId="77777777" w:rsidR="00265B3A" w:rsidRPr="00815494" w:rsidRDefault="00265B3A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265B3A" w:rsidRPr="001157CE" w14:paraId="00476783" w14:textId="77777777" w:rsidTr="00265B3A">
        <w:trPr>
          <w:cantSplit/>
        </w:trPr>
        <w:tc>
          <w:tcPr>
            <w:tcW w:w="2884" w:type="dxa"/>
            <w:vMerge w:val="restart"/>
            <w:tcBorders>
              <w:top w:val="nil"/>
              <w:bottom w:val="single" w:sz="6" w:space="0" w:color="DBE200"/>
            </w:tcBorders>
          </w:tcPr>
          <w:p w14:paraId="684C83DC" w14:textId="77777777" w:rsidR="00265B3A" w:rsidRDefault="00265B3A" w:rsidP="009868BE">
            <w:pPr>
              <w:rPr>
                <w:rFonts w:cs="Arial"/>
                <w:b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Anticipated Budget:</w:t>
            </w:r>
          </w:p>
          <w:p w14:paraId="5A6B8336" w14:textId="77777777" w:rsidR="009868BE" w:rsidRDefault="009868BE" w:rsidP="009868BE">
            <w:pPr>
              <w:rPr>
                <w:rFonts w:cs="Arial"/>
                <w:i/>
                <w:sz w:val="16"/>
                <w:szCs w:val="16"/>
              </w:rPr>
            </w:pPr>
          </w:p>
          <w:p w14:paraId="699584DC" w14:textId="77777777" w:rsidR="00265B3A" w:rsidRPr="00A71C83" w:rsidRDefault="00265B3A" w:rsidP="009868BE">
            <w:pPr>
              <w:rPr>
                <w:rFonts w:cs="Arial"/>
                <w:i/>
                <w:sz w:val="16"/>
                <w:szCs w:val="16"/>
              </w:rPr>
            </w:pPr>
            <w:r w:rsidRPr="00A71C83">
              <w:rPr>
                <w:rFonts w:cs="Arial"/>
                <w:i/>
                <w:sz w:val="16"/>
                <w:szCs w:val="16"/>
              </w:rPr>
              <w:t>(incl</w:t>
            </w:r>
            <w:r w:rsidR="009868BE">
              <w:rPr>
                <w:rFonts w:cs="Arial"/>
                <w:i/>
                <w:sz w:val="16"/>
                <w:szCs w:val="16"/>
              </w:rPr>
              <w:t xml:space="preserve">ude </w:t>
            </w:r>
            <w:r>
              <w:rPr>
                <w:rFonts w:cs="Arial"/>
                <w:i/>
                <w:sz w:val="16"/>
                <w:szCs w:val="16"/>
              </w:rPr>
              <w:t xml:space="preserve">all labour/goods </w:t>
            </w:r>
            <w:r w:rsidRPr="00A71C83">
              <w:rPr>
                <w:rFonts w:cs="Arial"/>
                <w:i/>
                <w:sz w:val="16"/>
                <w:szCs w:val="16"/>
              </w:rPr>
              <w:t>&amp; services)</w:t>
            </w:r>
          </w:p>
        </w:tc>
        <w:tc>
          <w:tcPr>
            <w:tcW w:w="2048" w:type="dxa"/>
            <w:tcBorders>
              <w:top w:val="single" w:sz="6" w:space="0" w:color="DBE200"/>
              <w:bottom w:val="single" w:sz="6" w:space="0" w:color="DBE200"/>
            </w:tcBorders>
          </w:tcPr>
          <w:p w14:paraId="2816C863" w14:textId="77777777" w:rsidR="00265B3A" w:rsidRPr="005D43AD" w:rsidRDefault="00265B3A" w:rsidP="005D43AD">
            <w:pPr>
              <w:jc w:val="center"/>
              <w:rPr>
                <w:rFonts w:cs="Arial"/>
                <w:b/>
                <w:szCs w:val="20"/>
              </w:rPr>
            </w:pPr>
            <w:r w:rsidRPr="005D43AD">
              <w:rPr>
                <w:rFonts w:cs="Arial"/>
                <w:b/>
                <w:szCs w:val="20"/>
              </w:rPr>
              <w:t>Financial year</w:t>
            </w:r>
          </w:p>
        </w:tc>
        <w:tc>
          <w:tcPr>
            <w:tcW w:w="2042" w:type="dxa"/>
            <w:gridSpan w:val="2"/>
            <w:tcBorders>
              <w:top w:val="single" w:sz="6" w:space="0" w:color="DBE200"/>
              <w:bottom w:val="single" w:sz="6" w:space="0" w:color="DBE200"/>
            </w:tcBorders>
          </w:tcPr>
          <w:p w14:paraId="0D1236FD" w14:textId="77777777" w:rsidR="00265B3A" w:rsidRPr="005D43AD" w:rsidRDefault="00265B3A" w:rsidP="005D43AD">
            <w:pPr>
              <w:jc w:val="center"/>
              <w:rPr>
                <w:rFonts w:cs="Arial"/>
                <w:b/>
                <w:szCs w:val="20"/>
              </w:rPr>
            </w:pPr>
            <w:r w:rsidRPr="005D43AD">
              <w:rPr>
                <w:rFonts w:cs="Arial"/>
                <w:b/>
                <w:szCs w:val="20"/>
              </w:rPr>
              <w:t>ARRB budget</w:t>
            </w:r>
          </w:p>
        </w:tc>
        <w:tc>
          <w:tcPr>
            <w:tcW w:w="3143" w:type="dxa"/>
            <w:gridSpan w:val="2"/>
            <w:tcBorders>
              <w:top w:val="single" w:sz="6" w:space="0" w:color="DBE200"/>
              <w:bottom w:val="single" w:sz="6" w:space="0" w:color="DBE200"/>
            </w:tcBorders>
          </w:tcPr>
          <w:p w14:paraId="0ED44428" w14:textId="77777777" w:rsidR="00265B3A" w:rsidRPr="005D43AD" w:rsidRDefault="00265B3A" w:rsidP="005D43AD">
            <w:pPr>
              <w:jc w:val="center"/>
              <w:rPr>
                <w:rFonts w:cs="Arial"/>
                <w:b/>
                <w:szCs w:val="20"/>
              </w:rPr>
            </w:pPr>
            <w:r w:rsidRPr="005D43AD">
              <w:rPr>
                <w:rFonts w:cs="Arial"/>
                <w:b/>
                <w:szCs w:val="20"/>
              </w:rPr>
              <w:t>TMR budget</w:t>
            </w:r>
          </w:p>
        </w:tc>
      </w:tr>
      <w:tr w:rsidR="00265B3A" w:rsidRPr="001157CE" w14:paraId="428781FE" w14:textId="77777777" w:rsidTr="00265B3A">
        <w:trPr>
          <w:cantSplit/>
        </w:trPr>
        <w:tc>
          <w:tcPr>
            <w:tcW w:w="2884" w:type="dxa"/>
            <w:vMerge/>
            <w:tcBorders>
              <w:top w:val="single" w:sz="6" w:space="0" w:color="DBE200"/>
              <w:bottom w:val="single" w:sz="6" w:space="0" w:color="DBE200"/>
            </w:tcBorders>
          </w:tcPr>
          <w:p w14:paraId="4E5AA9D0" w14:textId="77777777" w:rsidR="00265B3A" w:rsidRPr="001157CE" w:rsidRDefault="00265B3A" w:rsidP="009868B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2048" w:type="dxa"/>
            <w:tcBorders>
              <w:top w:val="single" w:sz="6" w:space="0" w:color="DBE200"/>
              <w:bottom w:val="single" w:sz="6" w:space="0" w:color="BFBFBF"/>
            </w:tcBorders>
          </w:tcPr>
          <w:p w14:paraId="07316443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Year 1</w:t>
            </w:r>
          </w:p>
        </w:tc>
        <w:tc>
          <w:tcPr>
            <w:tcW w:w="2042" w:type="dxa"/>
            <w:gridSpan w:val="2"/>
            <w:tcBorders>
              <w:top w:val="single" w:sz="6" w:space="0" w:color="DBE200"/>
              <w:bottom w:val="single" w:sz="6" w:space="0" w:color="BFBFBF"/>
            </w:tcBorders>
          </w:tcPr>
          <w:p w14:paraId="0CE01C16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43" w:type="dxa"/>
            <w:gridSpan w:val="2"/>
            <w:tcBorders>
              <w:top w:val="single" w:sz="6" w:space="0" w:color="DBE200"/>
              <w:bottom w:val="single" w:sz="6" w:space="0" w:color="BFBFBF"/>
            </w:tcBorders>
          </w:tcPr>
          <w:p w14:paraId="0CA21EE2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</w:tr>
      <w:tr w:rsidR="00265B3A" w:rsidRPr="001157CE" w14:paraId="1AB4AD05" w14:textId="77777777" w:rsidTr="00265B3A">
        <w:trPr>
          <w:cantSplit/>
        </w:trPr>
        <w:tc>
          <w:tcPr>
            <w:tcW w:w="2884" w:type="dxa"/>
            <w:vMerge/>
            <w:tcBorders>
              <w:top w:val="single" w:sz="6" w:space="0" w:color="DBE200"/>
              <w:bottom w:val="single" w:sz="6" w:space="0" w:color="DBE200"/>
            </w:tcBorders>
          </w:tcPr>
          <w:p w14:paraId="6392C876" w14:textId="77777777" w:rsidR="00265B3A" w:rsidRPr="001157CE" w:rsidRDefault="00265B3A" w:rsidP="009868B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2048" w:type="dxa"/>
            <w:tcBorders>
              <w:top w:val="single" w:sz="6" w:space="0" w:color="BFBFBF"/>
              <w:bottom w:val="single" w:sz="6" w:space="0" w:color="BFBFBF"/>
            </w:tcBorders>
          </w:tcPr>
          <w:p w14:paraId="112132E2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Year 2</w:t>
            </w:r>
          </w:p>
        </w:tc>
        <w:tc>
          <w:tcPr>
            <w:tcW w:w="2042" w:type="dxa"/>
            <w:gridSpan w:val="2"/>
            <w:tcBorders>
              <w:top w:val="single" w:sz="6" w:space="0" w:color="BFBFBF"/>
              <w:bottom w:val="single" w:sz="6" w:space="0" w:color="BFBFBF"/>
            </w:tcBorders>
          </w:tcPr>
          <w:p w14:paraId="41A9BDAD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43" w:type="dxa"/>
            <w:gridSpan w:val="2"/>
            <w:tcBorders>
              <w:top w:val="single" w:sz="6" w:space="0" w:color="BFBFBF"/>
              <w:bottom w:val="single" w:sz="6" w:space="0" w:color="BFBFBF"/>
            </w:tcBorders>
          </w:tcPr>
          <w:p w14:paraId="27DE6AD1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</w:tr>
      <w:tr w:rsidR="00265B3A" w:rsidRPr="001157CE" w14:paraId="51762665" w14:textId="77777777" w:rsidTr="00265B3A">
        <w:trPr>
          <w:cantSplit/>
        </w:trPr>
        <w:tc>
          <w:tcPr>
            <w:tcW w:w="2884" w:type="dxa"/>
            <w:vMerge/>
            <w:tcBorders>
              <w:top w:val="single" w:sz="6" w:space="0" w:color="DBE200"/>
              <w:bottom w:val="single" w:sz="6" w:space="0" w:color="DBE200"/>
            </w:tcBorders>
          </w:tcPr>
          <w:p w14:paraId="205E4B2C" w14:textId="77777777" w:rsidR="00265B3A" w:rsidRPr="001157CE" w:rsidRDefault="00265B3A" w:rsidP="009868B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2048" w:type="dxa"/>
            <w:tcBorders>
              <w:top w:val="single" w:sz="6" w:space="0" w:color="BFBFBF"/>
              <w:bottom w:val="single" w:sz="6" w:space="0" w:color="BFBFBF"/>
            </w:tcBorders>
          </w:tcPr>
          <w:p w14:paraId="5C768CDB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Year 3</w:t>
            </w:r>
          </w:p>
        </w:tc>
        <w:tc>
          <w:tcPr>
            <w:tcW w:w="2042" w:type="dxa"/>
            <w:gridSpan w:val="2"/>
            <w:tcBorders>
              <w:top w:val="single" w:sz="6" w:space="0" w:color="BFBFBF"/>
              <w:bottom w:val="single" w:sz="6" w:space="0" w:color="BFBFBF"/>
            </w:tcBorders>
          </w:tcPr>
          <w:p w14:paraId="4B069E66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43" w:type="dxa"/>
            <w:gridSpan w:val="2"/>
            <w:tcBorders>
              <w:top w:val="single" w:sz="6" w:space="0" w:color="BFBFBF"/>
              <w:bottom w:val="single" w:sz="6" w:space="0" w:color="BFBFBF"/>
            </w:tcBorders>
          </w:tcPr>
          <w:p w14:paraId="57F79E06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</w:tr>
      <w:tr w:rsidR="00265B3A" w:rsidRPr="001157CE" w14:paraId="120E222B" w14:textId="77777777" w:rsidTr="00265B3A">
        <w:trPr>
          <w:cantSplit/>
        </w:trPr>
        <w:tc>
          <w:tcPr>
            <w:tcW w:w="2884" w:type="dxa"/>
            <w:vMerge/>
            <w:tcBorders>
              <w:top w:val="single" w:sz="6" w:space="0" w:color="DBE200"/>
              <w:bottom w:val="single" w:sz="18" w:space="0" w:color="DBE200"/>
            </w:tcBorders>
          </w:tcPr>
          <w:p w14:paraId="3CABBED8" w14:textId="77777777" w:rsidR="00265B3A" w:rsidRPr="001157CE" w:rsidRDefault="00265B3A" w:rsidP="009868B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2048" w:type="dxa"/>
            <w:tcBorders>
              <w:top w:val="single" w:sz="6" w:space="0" w:color="BFBFBF"/>
              <w:bottom w:val="single" w:sz="18" w:space="0" w:color="DBE200"/>
            </w:tcBorders>
          </w:tcPr>
          <w:p w14:paraId="23C52941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Year 4</w:t>
            </w:r>
          </w:p>
        </w:tc>
        <w:tc>
          <w:tcPr>
            <w:tcW w:w="2042" w:type="dxa"/>
            <w:gridSpan w:val="2"/>
            <w:tcBorders>
              <w:top w:val="single" w:sz="6" w:space="0" w:color="BFBFBF"/>
              <w:bottom w:val="single" w:sz="18" w:space="0" w:color="DBE200"/>
            </w:tcBorders>
          </w:tcPr>
          <w:p w14:paraId="5DCC72B6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43" w:type="dxa"/>
            <w:gridSpan w:val="2"/>
            <w:tcBorders>
              <w:top w:val="single" w:sz="6" w:space="0" w:color="BFBFBF"/>
              <w:bottom w:val="single" w:sz="18" w:space="0" w:color="DBE200"/>
            </w:tcBorders>
          </w:tcPr>
          <w:p w14:paraId="075990A1" w14:textId="77777777" w:rsidR="00265B3A" w:rsidRPr="001157CE" w:rsidRDefault="00265B3A" w:rsidP="009868BE">
            <w:pPr>
              <w:jc w:val="center"/>
              <w:rPr>
                <w:rFonts w:cs="Arial"/>
                <w:szCs w:val="20"/>
              </w:rPr>
            </w:pPr>
          </w:p>
        </w:tc>
      </w:tr>
    </w:tbl>
    <w:p w14:paraId="43418F82" w14:textId="77777777" w:rsidR="00FD14B3" w:rsidRDefault="00FD14B3">
      <w:pPr>
        <w:spacing w:after="200" w:line="276" w:lineRule="auto"/>
        <w:rPr>
          <w:rFonts w:cs="Arial"/>
          <w:b/>
        </w:rPr>
      </w:pPr>
      <w:bookmarkStart w:id="0" w:name="_GoBack"/>
      <w:bookmarkEnd w:id="0"/>
    </w:p>
    <w:p w14:paraId="452B376E" w14:textId="77777777" w:rsidR="00963E45" w:rsidRPr="00963E45" w:rsidRDefault="00FD14B3" w:rsidP="00963E45">
      <w:pPr>
        <w:pageBreakBefore/>
        <w:rPr>
          <w:rFonts w:cs="Arial"/>
          <w:b/>
          <w:sz w:val="22"/>
        </w:rPr>
      </w:pPr>
      <w:r w:rsidRPr="00FD14B3">
        <w:rPr>
          <w:rFonts w:cs="Arial"/>
          <w:b/>
          <w:sz w:val="22"/>
        </w:rPr>
        <w:lastRenderedPageBreak/>
        <w:t>Proposed Project Name:</w:t>
      </w:r>
      <w:r w:rsidRPr="00FD14B3">
        <w:rPr>
          <w:rFonts w:cs="Arial"/>
          <w:b/>
          <w:sz w:val="22"/>
        </w:rPr>
        <w:tab/>
      </w:r>
      <w:sdt>
        <w:sdtPr>
          <w:rPr>
            <w:rFonts w:cs="Arial"/>
            <w:b/>
            <w:sz w:val="22"/>
          </w:rPr>
          <w:alias w:val="Proposed Project"/>
          <w:tag w:val="Proposed Project"/>
          <w:id w:val="-188061168"/>
          <w:temporary/>
          <w:showingPlcHdr/>
        </w:sdtPr>
        <w:sdtEndPr/>
        <w:sdtContent>
          <w:r w:rsidR="00963E45" w:rsidRPr="00963E45">
            <w:rPr>
              <w:rFonts w:cs="Arial"/>
              <w:b/>
              <w:sz w:val="22"/>
            </w:rPr>
            <w:t>Insert full project name.</w:t>
          </w:r>
        </w:sdtContent>
      </w:sdt>
    </w:p>
    <w:p w14:paraId="25FA628F" w14:textId="77777777" w:rsidR="003013E0" w:rsidRPr="00FD14B3" w:rsidRDefault="003013E0" w:rsidP="00963E45">
      <w:pPr>
        <w:keepNext/>
        <w:keepLines/>
        <w:tabs>
          <w:tab w:val="left" w:pos="2835"/>
          <w:tab w:val="left" w:pos="4678"/>
        </w:tabs>
        <w:ind w:left="2835" w:hanging="2835"/>
        <w:rPr>
          <w:rFonts w:cs="Arial"/>
          <w:sz w:val="22"/>
          <w:szCs w:val="20"/>
        </w:rPr>
      </w:pPr>
    </w:p>
    <w:p w14:paraId="11A3DB7F" w14:textId="77777777" w:rsidR="00FD14B3" w:rsidRDefault="00FD14B3" w:rsidP="00963E45">
      <w:pPr>
        <w:keepNext/>
        <w:keepLines/>
        <w:tabs>
          <w:tab w:val="left" w:pos="2552"/>
          <w:tab w:val="left" w:pos="4678"/>
        </w:tabs>
        <w:ind w:left="2552" w:hanging="2552"/>
        <w:rPr>
          <w:rFonts w:cs="Arial"/>
          <w:b/>
        </w:rPr>
      </w:pPr>
    </w:p>
    <w:p w14:paraId="56285EEB" w14:textId="77777777" w:rsidR="00B936D5" w:rsidRDefault="001B759B" w:rsidP="009E1119">
      <w:pPr>
        <w:keepNext/>
        <w:keepLines/>
        <w:tabs>
          <w:tab w:val="left" w:pos="5529"/>
        </w:tabs>
        <w:rPr>
          <w:rFonts w:cs="Arial"/>
          <w:b/>
        </w:rPr>
      </w:pPr>
      <w:r w:rsidRPr="005A14AC">
        <w:rPr>
          <w:rFonts w:cs="Arial"/>
          <w:b/>
        </w:rPr>
        <w:t>TMR Project Manager</w:t>
      </w:r>
      <w:r w:rsidR="00B936D5">
        <w:rPr>
          <w:rFonts w:cs="Arial"/>
          <w:b/>
        </w:rPr>
        <w:tab/>
      </w:r>
      <w:r w:rsidR="00B936D5" w:rsidRPr="005A14AC">
        <w:rPr>
          <w:rFonts w:cs="Arial"/>
          <w:b/>
        </w:rPr>
        <w:t>ARRB Project Manager</w:t>
      </w:r>
    </w:p>
    <w:p w14:paraId="65CE37A8" w14:textId="77777777" w:rsidR="00B936D5" w:rsidRDefault="00B936D5" w:rsidP="009E1119">
      <w:pPr>
        <w:keepNext/>
        <w:keepLines/>
        <w:tabs>
          <w:tab w:val="left" w:pos="4678"/>
        </w:tabs>
        <w:rPr>
          <w:rFonts w:cs="Arial"/>
          <w:b/>
        </w:rPr>
      </w:pPr>
    </w:p>
    <w:p w14:paraId="333A2384" w14:textId="77777777" w:rsidR="00963E45" w:rsidRPr="005A14AC" w:rsidRDefault="00963E45" w:rsidP="009E1119">
      <w:pPr>
        <w:keepNext/>
        <w:keepLines/>
        <w:tabs>
          <w:tab w:val="left" w:pos="4678"/>
        </w:tabs>
        <w:rPr>
          <w:rFonts w:cs="Arial"/>
          <w:b/>
        </w:rPr>
      </w:pPr>
    </w:p>
    <w:tbl>
      <w:tblPr>
        <w:tblStyle w:val="TableGrid"/>
        <w:tblW w:w="10215" w:type="dxa"/>
        <w:tblBorders>
          <w:top w:val="single" w:sz="6" w:space="0" w:color="BFBFB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840"/>
        <w:gridCol w:w="4605"/>
      </w:tblGrid>
      <w:tr w:rsidR="001B759B" w:rsidRPr="005A14AC" w14:paraId="7CEA4B6F" w14:textId="77777777" w:rsidTr="00AD1930">
        <w:tc>
          <w:tcPr>
            <w:tcW w:w="4770" w:type="dxa"/>
            <w:tcBorders>
              <w:top w:val="single" w:sz="6" w:space="0" w:color="BFBFBF"/>
            </w:tcBorders>
          </w:tcPr>
          <w:p w14:paraId="58713F9D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Signature</w:t>
            </w:r>
          </w:p>
        </w:tc>
        <w:tc>
          <w:tcPr>
            <w:tcW w:w="840" w:type="dxa"/>
            <w:tcBorders>
              <w:top w:val="nil"/>
            </w:tcBorders>
          </w:tcPr>
          <w:p w14:paraId="0BA260E0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</w:tcPr>
          <w:p w14:paraId="6F6B27FF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Signature</w:t>
            </w:r>
          </w:p>
        </w:tc>
      </w:tr>
      <w:tr w:rsidR="001B759B" w:rsidRPr="005A14AC" w14:paraId="67D68EC9" w14:textId="77777777" w:rsidTr="00AD1930">
        <w:trPr>
          <w:trHeight w:val="529"/>
        </w:trPr>
        <w:tc>
          <w:tcPr>
            <w:tcW w:w="4770" w:type="dxa"/>
            <w:tcBorders>
              <w:bottom w:val="single" w:sz="6" w:space="0" w:color="BFBFBF"/>
            </w:tcBorders>
            <w:vAlign w:val="center"/>
          </w:tcPr>
          <w:p w14:paraId="435CCD72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840" w:type="dxa"/>
          </w:tcPr>
          <w:p w14:paraId="5A426C73" w14:textId="77777777" w:rsidR="001B759B" w:rsidRPr="005A14AC" w:rsidRDefault="001B759B" w:rsidP="009E1119">
            <w:pPr>
              <w:keepNext/>
              <w:keepLines/>
              <w:ind w:hanging="68"/>
              <w:rPr>
                <w:rFonts w:cs="Arial"/>
              </w:rPr>
            </w:pPr>
          </w:p>
        </w:tc>
        <w:tc>
          <w:tcPr>
            <w:tcW w:w="4605" w:type="dxa"/>
            <w:tcBorders>
              <w:bottom w:val="single" w:sz="6" w:space="0" w:color="BFBFBF"/>
            </w:tcBorders>
            <w:vAlign w:val="center"/>
          </w:tcPr>
          <w:p w14:paraId="4147500B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</w:tr>
      <w:tr w:rsidR="001B759B" w:rsidRPr="005A14AC" w14:paraId="53530F3E" w14:textId="77777777" w:rsidTr="00AD1930">
        <w:tc>
          <w:tcPr>
            <w:tcW w:w="4770" w:type="dxa"/>
            <w:tcBorders>
              <w:top w:val="single" w:sz="6" w:space="0" w:color="BFBFBF"/>
            </w:tcBorders>
          </w:tcPr>
          <w:p w14:paraId="2D30983A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Name</w:t>
            </w:r>
          </w:p>
        </w:tc>
        <w:tc>
          <w:tcPr>
            <w:tcW w:w="840" w:type="dxa"/>
          </w:tcPr>
          <w:p w14:paraId="3C4CAF6E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  <w:tcBorders>
              <w:top w:val="single" w:sz="6" w:space="0" w:color="BFBFBF"/>
            </w:tcBorders>
          </w:tcPr>
          <w:p w14:paraId="64F2D7F0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Name</w:t>
            </w:r>
          </w:p>
        </w:tc>
      </w:tr>
      <w:tr w:rsidR="001B759B" w:rsidRPr="005A14AC" w14:paraId="5BA938D7" w14:textId="77777777" w:rsidTr="00AD1930">
        <w:trPr>
          <w:trHeight w:val="426"/>
        </w:trPr>
        <w:tc>
          <w:tcPr>
            <w:tcW w:w="4770" w:type="dxa"/>
            <w:tcBorders>
              <w:bottom w:val="single" w:sz="6" w:space="0" w:color="BFBFBF"/>
            </w:tcBorders>
            <w:vAlign w:val="center"/>
          </w:tcPr>
          <w:p w14:paraId="347C9D6F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840" w:type="dxa"/>
          </w:tcPr>
          <w:p w14:paraId="2BB071FC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  <w:tcBorders>
              <w:bottom w:val="single" w:sz="6" w:space="0" w:color="BFBFBF"/>
            </w:tcBorders>
            <w:vAlign w:val="center"/>
          </w:tcPr>
          <w:p w14:paraId="2B118F0A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</w:tr>
      <w:tr w:rsidR="001B759B" w:rsidRPr="005A14AC" w14:paraId="6E5401CE" w14:textId="77777777" w:rsidTr="00AD1930">
        <w:tc>
          <w:tcPr>
            <w:tcW w:w="4770" w:type="dxa"/>
            <w:tcBorders>
              <w:top w:val="single" w:sz="6" w:space="0" w:color="BFBFBF"/>
              <w:bottom w:val="single" w:sz="6" w:space="0" w:color="BFBFBF"/>
            </w:tcBorders>
          </w:tcPr>
          <w:p w14:paraId="05F67184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TMR Role</w:t>
            </w:r>
          </w:p>
        </w:tc>
        <w:tc>
          <w:tcPr>
            <w:tcW w:w="840" w:type="dxa"/>
          </w:tcPr>
          <w:p w14:paraId="5A6D8D86" w14:textId="77777777" w:rsidR="001B759B" w:rsidRPr="005A14AC" w:rsidRDefault="001B759B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  <w:tcBorders>
              <w:top w:val="single" w:sz="6" w:space="0" w:color="BFBFBF"/>
              <w:bottom w:val="single" w:sz="6" w:space="0" w:color="BFBFBF"/>
            </w:tcBorders>
          </w:tcPr>
          <w:p w14:paraId="37DB2CD7" w14:textId="77777777" w:rsidR="001B759B" w:rsidRPr="005A14AC" w:rsidRDefault="001157CE" w:rsidP="009E1119">
            <w:pPr>
              <w:keepNext/>
              <w:keepLines/>
              <w:rPr>
                <w:rFonts w:cs="Arial"/>
              </w:rPr>
            </w:pPr>
            <w:r w:rsidRPr="005A14AC">
              <w:rPr>
                <w:rFonts w:cs="Arial"/>
              </w:rPr>
              <w:t>ARRB R</w:t>
            </w:r>
            <w:r w:rsidR="001B759B" w:rsidRPr="005A14AC">
              <w:rPr>
                <w:rFonts w:cs="Arial"/>
              </w:rPr>
              <w:t>ole</w:t>
            </w:r>
          </w:p>
        </w:tc>
      </w:tr>
      <w:tr w:rsidR="00963E45" w:rsidRPr="005A14AC" w14:paraId="3A07C57E" w14:textId="77777777" w:rsidTr="00AD1930">
        <w:tc>
          <w:tcPr>
            <w:tcW w:w="4770" w:type="dxa"/>
            <w:tcBorders>
              <w:top w:val="single" w:sz="6" w:space="0" w:color="BFBFBF"/>
              <w:bottom w:val="single" w:sz="6" w:space="0" w:color="BFBFBF"/>
            </w:tcBorders>
          </w:tcPr>
          <w:p w14:paraId="27D6238A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840" w:type="dxa"/>
          </w:tcPr>
          <w:p w14:paraId="5D1E2798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  <w:tcBorders>
              <w:top w:val="single" w:sz="6" w:space="0" w:color="BFBFBF"/>
              <w:bottom w:val="single" w:sz="6" w:space="0" w:color="BFBFBF"/>
            </w:tcBorders>
          </w:tcPr>
          <w:p w14:paraId="68E1D07A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</w:p>
        </w:tc>
      </w:tr>
      <w:tr w:rsidR="00963E45" w:rsidRPr="005A14AC" w14:paraId="79044E85" w14:textId="77777777" w:rsidTr="00AD1930">
        <w:tc>
          <w:tcPr>
            <w:tcW w:w="4770" w:type="dxa"/>
            <w:tcBorders>
              <w:top w:val="single" w:sz="6" w:space="0" w:color="BFBFBF"/>
            </w:tcBorders>
          </w:tcPr>
          <w:p w14:paraId="57303F33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  <w:r>
              <w:rPr>
                <w:rFonts w:cs="Arial"/>
              </w:rPr>
              <w:t>Date:</w:t>
            </w:r>
          </w:p>
        </w:tc>
        <w:tc>
          <w:tcPr>
            <w:tcW w:w="840" w:type="dxa"/>
          </w:tcPr>
          <w:p w14:paraId="70F56BDB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</w:p>
        </w:tc>
        <w:tc>
          <w:tcPr>
            <w:tcW w:w="4605" w:type="dxa"/>
            <w:tcBorders>
              <w:top w:val="single" w:sz="6" w:space="0" w:color="BFBFBF"/>
            </w:tcBorders>
          </w:tcPr>
          <w:p w14:paraId="123792B8" w14:textId="77777777" w:rsidR="00963E45" w:rsidRPr="005A14AC" w:rsidRDefault="00963E45" w:rsidP="009E1119">
            <w:pPr>
              <w:keepNext/>
              <w:keepLines/>
              <w:rPr>
                <w:rFonts w:cs="Arial"/>
              </w:rPr>
            </w:pPr>
            <w:r>
              <w:rPr>
                <w:rFonts w:cs="Arial"/>
              </w:rPr>
              <w:t>Date:</w:t>
            </w:r>
          </w:p>
        </w:tc>
      </w:tr>
    </w:tbl>
    <w:p w14:paraId="35452E91" w14:textId="77777777" w:rsidR="001B759B" w:rsidRDefault="001B759B" w:rsidP="009E1119">
      <w:pPr>
        <w:keepNext/>
        <w:keepLines/>
        <w:rPr>
          <w:rFonts w:cs="Arial"/>
          <w:b/>
        </w:rPr>
      </w:pPr>
    </w:p>
    <w:p w14:paraId="3A183A08" w14:textId="77777777" w:rsidR="00E70297" w:rsidRDefault="00E70297" w:rsidP="009E1119">
      <w:pPr>
        <w:keepNext/>
        <w:keepLines/>
        <w:rPr>
          <w:rFonts w:cs="Arial"/>
          <w:b/>
        </w:rPr>
      </w:pPr>
    </w:p>
    <w:tbl>
      <w:tblPr>
        <w:tblStyle w:val="TableGrid"/>
        <w:tblW w:w="10314" w:type="dxa"/>
        <w:tblBorders>
          <w:top w:val="single" w:sz="4" w:space="0" w:color="F8F8F8"/>
          <w:left w:val="single" w:sz="4" w:space="0" w:color="F8F8F8"/>
          <w:bottom w:val="single" w:sz="4" w:space="0" w:color="F8F8F8"/>
          <w:right w:val="single" w:sz="4" w:space="0" w:color="F8F8F8"/>
          <w:insideH w:val="none" w:sz="0" w:space="0" w:color="auto"/>
          <w:insideV w:val="none" w:sz="0" w:space="0" w:color="auto"/>
        </w:tblBorders>
        <w:shd w:val="clear" w:color="auto" w:fill="F8F8F8"/>
        <w:tblLook w:val="0600" w:firstRow="0" w:lastRow="0" w:firstColumn="0" w:lastColumn="0" w:noHBand="1" w:noVBand="1"/>
      </w:tblPr>
      <w:tblGrid>
        <w:gridCol w:w="10314"/>
      </w:tblGrid>
      <w:tr w:rsidR="00AD1930" w14:paraId="0BAE7288" w14:textId="77777777" w:rsidTr="00AD1930">
        <w:tc>
          <w:tcPr>
            <w:tcW w:w="10314" w:type="dxa"/>
            <w:shd w:val="clear" w:color="auto" w:fill="F8F8F8"/>
          </w:tcPr>
          <w:p w14:paraId="4E771813" w14:textId="77777777" w:rsidR="00AD1930" w:rsidRDefault="00AD1930" w:rsidP="00AD1930">
            <w:pPr>
              <w:keepNext/>
              <w:keepLines/>
              <w:rPr>
                <w:rFonts w:cs="Arial"/>
                <w:b/>
              </w:rPr>
            </w:pPr>
          </w:p>
          <w:p w14:paraId="49E38291" w14:textId="77777777" w:rsidR="00AD1930" w:rsidRDefault="00AD1930" w:rsidP="00AD1930">
            <w:pPr>
              <w:keepNext/>
              <w:keepLines/>
              <w:rPr>
                <w:rFonts w:cs="Arial"/>
                <w:b/>
                <w:i/>
              </w:rPr>
            </w:pPr>
            <w:r w:rsidRPr="00815494">
              <w:rPr>
                <w:rFonts w:cs="Arial"/>
                <w:b/>
                <w:i/>
              </w:rPr>
              <w:t>Office use only:</w:t>
            </w:r>
          </w:p>
          <w:p w14:paraId="3814E392" w14:textId="77777777" w:rsidR="00AD1930" w:rsidRPr="00815494" w:rsidRDefault="00AD1930" w:rsidP="00AD1930">
            <w:pPr>
              <w:keepNext/>
              <w:keepLines/>
              <w:rPr>
                <w:rFonts w:cs="Arial"/>
                <w:b/>
                <w:i/>
              </w:rPr>
            </w:pPr>
          </w:p>
          <w:p w14:paraId="146B2B4A" w14:textId="77777777" w:rsidR="00AD1930" w:rsidRDefault="00AD1930" w:rsidP="00AD1930">
            <w:pPr>
              <w:keepNext/>
              <w:keepLines/>
              <w:rPr>
                <w:rFonts w:cs="Arial"/>
                <w:b/>
              </w:rPr>
            </w:pPr>
            <w:r w:rsidRPr="005A14AC">
              <w:rPr>
                <w:rFonts w:cs="Arial"/>
                <w:b/>
              </w:rPr>
              <w:t>Agreement Managers</w:t>
            </w:r>
          </w:p>
          <w:p w14:paraId="6E6861CA" w14:textId="77777777" w:rsidR="00AD1930" w:rsidRDefault="00AD1930" w:rsidP="00AD1930">
            <w:pPr>
              <w:keepNext/>
              <w:keepLines/>
              <w:rPr>
                <w:rFonts w:cs="Arial"/>
                <w:b/>
              </w:rPr>
            </w:pPr>
          </w:p>
          <w:p w14:paraId="357C6D28" w14:textId="77777777" w:rsidR="00AD1930" w:rsidRPr="005A14AC" w:rsidRDefault="00AD1930" w:rsidP="00AD1930">
            <w:pPr>
              <w:keepNext/>
              <w:keepLines/>
              <w:rPr>
                <w:rFonts w:cs="Arial"/>
                <w:b/>
              </w:rPr>
            </w:pPr>
          </w:p>
          <w:tbl>
            <w:tblPr>
              <w:tblStyle w:val="TableGrid"/>
              <w:tblW w:w="10089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0"/>
              <w:gridCol w:w="826"/>
              <w:gridCol w:w="4493"/>
            </w:tblGrid>
            <w:tr w:rsidR="00AD1930" w:rsidRPr="005A14AC" w14:paraId="2CE1054B" w14:textId="77777777" w:rsidTr="001B76EC">
              <w:tc>
                <w:tcPr>
                  <w:tcW w:w="4770" w:type="dxa"/>
                  <w:tcBorders>
                    <w:top w:val="single" w:sz="6" w:space="0" w:color="BFBFBF"/>
                    <w:bottom w:val="nil"/>
                  </w:tcBorders>
                </w:tcPr>
                <w:p w14:paraId="01746B3B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Signature</w:t>
                  </w:r>
                </w:p>
              </w:tc>
              <w:tc>
                <w:tcPr>
                  <w:tcW w:w="826" w:type="dxa"/>
                  <w:tcBorders>
                    <w:top w:val="nil"/>
                    <w:bottom w:val="nil"/>
                  </w:tcBorders>
                </w:tcPr>
                <w:p w14:paraId="6A4265C9" w14:textId="77777777" w:rsidR="00AD1930" w:rsidRPr="005A14AC" w:rsidRDefault="00AD1930" w:rsidP="001B76EC">
                  <w:pPr>
                    <w:keepNext/>
                    <w:keepLines/>
                    <w:ind w:hanging="68"/>
                    <w:rPr>
                      <w:rFonts w:cs="Arial"/>
                    </w:rPr>
                  </w:pPr>
                </w:p>
              </w:tc>
              <w:tc>
                <w:tcPr>
                  <w:tcW w:w="4493" w:type="dxa"/>
                  <w:tcBorders>
                    <w:top w:val="single" w:sz="6" w:space="0" w:color="BFBFBF"/>
                    <w:bottom w:val="nil"/>
                  </w:tcBorders>
                </w:tcPr>
                <w:p w14:paraId="1047C86F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Signature</w:t>
                  </w:r>
                </w:p>
              </w:tc>
            </w:tr>
            <w:tr w:rsidR="00AD1930" w:rsidRPr="005A14AC" w14:paraId="39151EF6" w14:textId="77777777" w:rsidTr="001B76EC">
              <w:trPr>
                <w:trHeight w:val="529"/>
              </w:trPr>
              <w:tc>
                <w:tcPr>
                  <w:tcW w:w="4770" w:type="dxa"/>
                  <w:tcBorders>
                    <w:top w:val="nil"/>
                    <w:bottom w:val="single" w:sz="6" w:space="0" w:color="BFBFBF"/>
                  </w:tcBorders>
                </w:tcPr>
                <w:p w14:paraId="4F94E636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826" w:type="dxa"/>
                  <w:tcBorders>
                    <w:top w:val="nil"/>
                    <w:bottom w:val="nil"/>
                  </w:tcBorders>
                </w:tcPr>
                <w:p w14:paraId="1E5088E6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4493" w:type="dxa"/>
                  <w:tcBorders>
                    <w:top w:val="nil"/>
                    <w:bottom w:val="single" w:sz="6" w:space="0" w:color="BFBFBF"/>
                  </w:tcBorders>
                </w:tcPr>
                <w:p w14:paraId="12A0ACE2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</w:tr>
            <w:tr w:rsidR="00AD1930" w:rsidRPr="005A14AC" w14:paraId="1140FE02" w14:textId="77777777" w:rsidTr="001B76EC">
              <w:tc>
                <w:tcPr>
                  <w:tcW w:w="4770" w:type="dxa"/>
                  <w:tcBorders>
                    <w:top w:val="single" w:sz="6" w:space="0" w:color="BFBFBF"/>
                    <w:bottom w:val="nil"/>
                  </w:tcBorders>
                </w:tcPr>
                <w:p w14:paraId="7A519A6E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Name</w:t>
                  </w:r>
                </w:p>
              </w:tc>
              <w:tc>
                <w:tcPr>
                  <w:tcW w:w="826" w:type="dxa"/>
                  <w:tcBorders>
                    <w:top w:val="nil"/>
                    <w:bottom w:val="nil"/>
                  </w:tcBorders>
                </w:tcPr>
                <w:p w14:paraId="279E70B6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4493" w:type="dxa"/>
                  <w:tcBorders>
                    <w:top w:val="single" w:sz="6" w:space="0" w:color="BFBFBF"/>
                    <w:bottom w:val="nil"/>
                  </w:tcBorders>
                </w:tcPr>
                <w:p w14:paraId="0456CE9D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Name</w:t>
                  </w:r>
                </w:p>
              </w:tc>
            </w:tr>
            <w:tr w:rsidR="00AD1930" w:rsidRPr="005A14AC" w14:paraId="18C7B282" w14:textId="77777777" w:rsidTr="001B76EC">
              <w:trPr>
                <w:trHeight w:val="426"/>
              </w:trPr>
              <w:tc>
                <w:tcPr>
                  <w:tcW w:w="4770" w:type="dxa"/>
                  <w:tcBorders>
                    <w:top w:val="nil"/>
                    <w:bottom w:val="single" w:sz="6" w:space="0" w:color="BFBFBF"/>
                  </w:tcBorders>
                </w:tcPr>
                <w:p w14:paraId="055D4336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826" w:type="dxa"/>
                  <w:tcBorders>
                    <w:top w:val="nil"/>
                    <w:bottom w:val="nil"/>
                  </w:tcBorders>
                </w:tcPr>
                <w:p w14:paraId="65E80FBC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4493" w:type="dxa"/>
                  <w:tcBorders>
                    <w:top w:val="nil"/>
                    <w:bottom w:val="single" w:sz="6" w:space="0" w:color="BFBFBF"/>
                  </w:tcBorders>
                </w:tcPr>
                <w:p w14:paraId="12B08414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</w:tr>
            <w:tr w:rsidR="00AD1930" w:rsidRPr="005A14AC" w14:paraId="6682C315" w14:textId="77777777" w:rsidTr="001B76EC">
              <w:tc>
                <w:tcPr>
                  <w:tcW w:w="4770" w:type="dxa"/>
                  <w:tcBorders>
                    <w:top w:val="single" w:sz="6" w:space="0" w:color="BFBFBF"/>
                    <w:bottom w:val="single" w:sz="6" w:space="0" w:color="BFBFBF"/>
                  </w:tcBorders>
                </w:tcPr>
                <w:p w14:paraId="4017E464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TMR Role</w:t>
                  </w:r>
                </w:p>
                <w:p w14:paraId="6FA1AEE3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826" w:type="dxa"/>
                  <w:tcBorders>
                    <w:top w:val="nil"/>
                    <w:bottom w:val="nil"/>
                  </w:tcBorders>
                </w:tcPr>
                <w:p w14:paraId="28BF1D26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</w:p>
              </w:tc>
              <w:tc>
                <w:tcPr>
                  <w:tcW w:w="4493" w:type="dxa"/>
                  <w:tcBorders>
                    <w:top w:val="single" w:sz="6" w:space="0" w:color="BFBFBF"/>
                    <w:bottom w:val="single" w:sz="6" w:space="0" w:color="BFBFBF"/>
                  </w:tcBorders>
                </w:tcPr>
                <w:p w14:paraId="46CDF6D2" w14:textId="77777777" w:rsidR="00AD1930" w:rsidRPr="005A14AC" w:rsidRDefault="00AD1930" w:rsidP="001B76EC">
                  <w:pPr>
                    <w:keepNext/>
                    <w:keepLines/>
                    <w:rPr>
                      <w:rFonts w:cs="Arial"/>
                    </w:rPr>
                  </w:pPr>
                  <w:r w:rsidRPr="005A14AC">
                    <w:rPr>
                      <w:rFonts w:cs="Arial"/>
                    </w:rPr>
                    <w:t>ARRB Role</w:t>
                  </w:r>
                </w:p>
              </w:tc>
            </w:tr>
          </w:tbl>
          <w:p w14:paraId="4182F2F1" w14:textId="77777777" w:rsidR="00AD1930" w:rsidRDefault="00AD1930" w:rsidP="00AD1930">
            <w:pPr>
              <w:rPr>
                <w:rFonts w:cs="Arial"/>
              </w:rPr>
            </w:pPr>
          </w:p>
          <w:p w14:paraId="57AEDA1F" w14:textId="77777777" w:rsidR="00AD1930" w:rsidRPr="005A14AC" w:rsidRDefault="00AD1930" w:rsidP="00AD1930">
            <w:pPr>
              <w:rPr>
                <w:rFonts w:cs="Arial"/>
              </w:rPr>
            </w:pPr>
          </w:p>
          <w:p w14:paraId="69F2B78B" w14:textId="77777777" w:rsidR="00AD1930" w:rsidRDefault="00AD1930" w:rsidP="00AD1930">
            <w:pPr>
              <w:tabs>
                <w:tab w:val="left" w:pos="5529"/>
              </w:tabs>
              <w:rPr>
                <w:rFonts w:cs="Arial"/>
                <w:b/>
              </w:rPr>
            </w:pPr>
            <w:r w:rsidRPr="005A14AC">
              <w:rPr>
                <w:rFonts w:cs="Arial"/>
              </w:rPr>
              <w:t>TMR/ARRB Board Agreement approval</w:t>
            </w:r>
            <w:r>
              <w:rPr>
                <w:rFonts w:cs="Arial"/>
              </w:rPr>
              <w:tab/>
            </w:r>
            <w:r w:rsidRPr="005A14AC">
              <w:rPr>
                <w:rFonts w:cs="Arial"/>
                <w:b/>
              </w:rPr>
              <w:t>YES   /   NO</w:t>
            </w:r>
          </w:p>
          <w:p w14:paraId="1F7838FF" w14:textId="77777777" w:rsidR="00AD1930" w:rsidRDefault="00AD1930" w:rsidP="00AD1930">
            <w:pPr>
              <w:rPr>
                <w:rFonts w:cs="Arial"/>
              </w:rPr>
            </w:pPr>
          </w:p>
          <w:p w14:paraId="622F5EE2" w14:textId="77777777" w:rsidR="00AD1930" w:rsidRDefault="00AD1930" w:rsidP="00AD1930">
            <w:pPr>
              <w:rPr>
                <w:rFonts w:cs="Arial"/>
              </w:rPr>
            </w:pPr>
          </w:p>
          <w:p w14:paraId="4E57F28C" w14:textId="77777777" w:rsidR="00AD1930" w:rsidRDefault="00AD1930" w:rsidP="00AD1930">
            <w:pPr>
              <w:rPr>
                <w:rFonts w:cs="Arial"/>
              </w:rPr>
            </w:pPr>
            <w:r w:rsidRPr="00B936D5">
              <w:rPr>
                <w:rFonts w:cs="Arial"/>
              </w:rPr>
              <w:t>Comment:</w:t>
            </w:r>
          </w:p>
          <w:p w14:paraId="1F00B4A9" w14:textId="77777777" w:rsidR="00AD1930" w:rsidRPr="00AD1930" w:rsidRDefault="00AD1930" w:rsidP="00AD1930">
            <w:r w:rsidRPr="00BF798E">
              <w:rPr>
                <w:rFonts w:cs="Arial"/>
                <w:color w:val="BFBFBF"/>
              </w:rPr>
              <w:t>_________________________________________________________________________________________</w:t>
            </w:r>
          </w:p>
          <w:p w14:paraId="791F7C07" w14:textId="77777777" w:rsidR="00AD1930" w:rsidRDefault="00AD1930" w:rsidP="00AD1930">
            <w:pPr>
              <w:rPr>
                <w:rFonts w:cs="Arial"/>
              </w:rPr>
            </w:pPr>
          </w:p>
          <w:p w14:paraId="47E60111" w14:textId="77777777" w:rsidR="00AD1930" w:rsidRPr="00AD1930" w:rsidRDefault="00AD1930" w:rsidP="00AD1930">
            <w:r w:rsidRPr="00BF798E">
              <w:rPr>
                <w:rFonts w:cs="Arial"/>
                <w:color w:val="BFBFBF"/>
              </w:rPr>
              <w:t>_________________________________________________________________________________________</w:t>
            </w:r>
          </w:p>
          <w:p w14:paraId="5DC3D200" w14:textId="77777777" w:rsidR="00AD1930" w:rsidRDefault="00AD1930" w:rsidP="00AD1930">
            <w:pPr>
              <w:rPr>
                <w:rFonts w:cs="Arial"/>
              </w:rPr>
            </w:pPr>
          </w:p>
          <w:p w14:paraId="3C5C2843" w14:textId="77777777" w:rsidR="00AD1930" w:rsidRPr="00AD1930" w:rsidRDefault="00AD1930" w:rsidP="00AD1930">
            <w:r w:rsidRPr="00BF798E">
              <w:rPr>
                <w:rFonts w:cs="Arial"/>
                <w:color w:val="BFBFBF"/>
              </w:rPr>
              <w:t>_________________________________________________________________________________________</w:t>
            </w:r>
          </w:p>
          <w:p w14:paraId="36815926" w14:textId="77777777" w:rsidR="00AD1930" w:rsidRDefault="00AD1930" w:rsidP="00AD1930">
            <w:pPr>
              <w:rPr>
                <w:rFonts w:cs="Arial"/>
              </w:rPr>
            </w:pPr>
          </w:p>
          <w:p w14:paraId="1B45D33C" w14:textId="77777777" w:rsidR="00AD1930" w:rsidRDefault="00AD1930" w:rsidP="00AD1930">
            <w:pPr>
              <w:rPr>
                <w:rFonts w:cs="Arial"/>
              </w:rPr>
            </w:pPr>
          </w:p>
          <w:p w14:paraId="60C562C3" w14:textId="77777777" w:rsidR="00AD1930" w:rsidRDefault="00AD1930" w:rsidP="00AD1930">
            <w:r w:rsidRPr="005A14AC">
              <w:rPr>
                <w:rFonts w:cs="Arial"/>
              </w:rPr>
              <w:t xml:space="preserve">Date: </w:t>
            </w:r>
            <w:r w:rsidRPr="00BF798E">
              <w:rPr>
                <w:rFonts w:cs="Arial"/>
                <w:color w:val="BFBFBF"/>
              </w:rPr>
              <w:t>_________________</w:t>
            </w:r>
          </w:p>
          <w:p w14:paraId="0F6AB500" w14:textId="77777777" w:rsidR="00AD1930" w:rsidRDefault="00AD1930" w:rsidP="009E1119">
            <w:pPr>
              <w:keepNext/>
              <w:keepLines/>
              <w:rPr>
                <w:rFonts w:cs="Arial"/>
                <w:b/>
              </w:rPr>
            </w:pPr>
          </w:p>
        </w:tc>
      </w:tr>
    </w:tbl>
    <w:p w14:paraId="3E6C815B" w14:textId="77777777" w:rsidR="00E70297" w:rsidRDefault="00E70297" w:rsidP="009E1119">
      <w:pPr>
        <w:keepNext/>
        <w:keepLines/>
        <w:rPr>
          <w:rFonts w:cs="Arial"/>
          <w:b/>
        </w:rPr>
      </w:pPr>
    </w:p>
    <w:sectPr w:rsidR="00E70297" w:rsidSect="001B12D2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794" w:right="964" w:bottom="1701" w:left="96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520AE" w14:textId="77777777" w:rsidR="00932DD9" w:rsidRDefault="00932DD9" w:rsidP="00021657">
      <w:r>
        <w:separator/>
      </w:r>
    </w:p>
  </w:endnote>
  <w:endnote w:type="continuationSeparator" w:id="0">
    <w:p w14:paraId="6E90B6DF" w14:textId="77777777" w:rsidR="00932DD9" w:rsidRDefault="00932DD9" w:rsidP="00021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98B7D" w14:textId="77777777" w:rsidR="009E1119" w:rsidRPr="00530D54" w:rsidRDefault="009E1119" w:rsidP="009E1119">
    <w:pPr>
      <w:pStyle w:val="Footer"/>
    </w:pPr>
    <w:r w:rsidRPr="00530D54">
      <w:fldChar w:fldCharType="begin"/>
    </w:r>
    <w:r w:rsidRPr="00530D54">
      <w:instrText xml:space="preserve"> page </w:instrText>
    </w:r>
    <w:r w:rsidRPr="00530D54">
      <w:fldChar w:fldCharType="separate"/>
    </w:r>
    <w:r w:rsidR="008E2A33">
      <w:rPr>
        <w:noProof/>
      </w:rPr>
      <w:t>2</w:t>
    </w:r>
    <w:r w:rsidRPr="00530D54">
      <w:fldChar w:fldCharType="end"/>
    </w:r>
    <w:r w:rsidRPr="00530D54">
      <w:t xml:space="preserve"> of </w:t>
    </w:r>
    <w:r w:rsidR="00932DD9">
      <w:rPr>
        <w:noProof/>
      </w:rPr>
      <w:fldChar w:fldCharType="begin"/>
    </w:r>
    <w:r w:rsidR="00932DD9">
      <w:rPr>
        <w:noProof/>
      </w:rPr>
      <w:instrText xml:space="preserve"> numpages </w:instrText>
    </w:r>
    <w:r w:rsidR="00932DD9">
      <w:rPr>
        <w:noProof/>
      </w:rPr>
      <w:fldChar w:fldCharType="separate"/>
    </w:r>
    <w:r w:rsidR="008E2A33">
      <w:rPr>
        <w:noProof/>
      </w:rPr>
      <w:t>3</w:t>
    </w:r>
    <w:r w:rsidR="00932DD9">
      <w:rPr>
        <w:noProof/>
      </w:rPr>
      <w:fldChar w:fldCharType="end"/>
    </w:r>
  </w:p>
  <w:p w14:paraId="6E48F00E" w14:textId="5B4F97E8" w:rsidR="009E1119" w:rsidRPr="00530D54" w:rsidRDefault="009E1119" w:rsidP="009E11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09F77" w14:textId="77777777" w:rsidR="009E1119" w:rsidRPr="00C41FBD" w:rsidRDefault="00645C91" w:rsidP="009E1119">
    <w:pPr>
      <w:pStyle w:val="Footer"/>
      <w:jc w:val="right"/>
      <w:rPr>
        <w:sz w:val="14"/>
      </w:rPr>
    </w:pPr>
    <w:r>
      <w:rPr>
        <w:noProof/>
        <w:color w:val="FFFFFF"/>
        <w:sz w:val="14"/>
        <w:lang w:eastAsia="en-AU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637AC5D3" wp14:editId="0282BEF4">
              <wp:simplePos x="0" y="0"/>
              <wp:positionH relativeFrom="page">
                <wp:posOffset>82550</wp:posOffset>
              </wp:positionH>
              <wp:positionV relativeFrom="page">
                <wp:posOffset>9663430</wp:posOffset>
              </wp:positionV>
              <wp:extent cx="7390800" cy="97200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0800" cy="972000"/>
                        <a:chOff x="0" y="0"/>
                        <a:chExt cx="7390814" cy="972000"/>
                      </a:xfrm>
                    </wpg:grpSpPr>
                    <wpg:grpSp>
                      <wpg:cNvPr id="16" name="Group 14"/>
                      <wpg:cNvGrpSpPr/>
                      <wpg:grpSpPr>
                        <a:xfrm rot="10800000">
                          <a:off x="0" y="0"/>
                          <a:ext cx="5917626" cy="972000"/>
                          <a:chOff x="0" y="0"/>
                          <a:chExt cx="7307455" cy="1179465"/>
                        </a:xfrm>
                      </wpg:grpSpPr>
                      <wps:wsp>
                        <wps:cNvPr id="17" name="Freeform 17"/>
                        <wps:cNvSpPr/>
                        <wps:spPr>
                          <a:xfrm>
                            <a:off x="6567110" y="10615"/>
                            <a:ext cx="740345" cy="1168850"/>
                          </a:xfrm>
                          <a:custGeom>
                            <a:avLst/>
                            <a:gdLst>
                              <a:gd name="connsiteX0" fmla="*/ 0 w 729049"/>
                              <a:gd name="connsiteY0" fmla="*/ 0 h 1161535"/>
                              <a:gd name="connsiteX1" fmla="*/ 203887 w 729049"/>
                              <a:gd name="connsiteY1" fmla="*/ 1161535 h 1161535"/>
                              <a:gd name="connsiteX2" fmla="*/ 729049 w 729049"/>
                              <a:gd name="connsiteY2" fmla="*/ 926756 h 1161535"/>
                              <a:gd name="connsiteX3" fmla="*/ 729049 w 729049"/>
                              <a:gd name="connsiteY3" fmla="*/ 6178 h 1161535"/>
                              <a:gd name="connsiteX4" fmla="*/ 0 w 729049"/>
                              <a:gd name="connsiteY4" fmla="*/ 0 h 1161535"/>
                              <a:gd name="connsiteX0" fmla="*/ 0 w 729049"/>
                              <a:gd name="connsiteY0" fmla="*/ 4795 h 1166330"/>
                              <a:gd name="connsiteX1" fmla="*/ 203887 w 729049"/>
                              <a:gd name="connsiteY1" fmla="*/ 1166330 h 1166330"/>
                              <a:gd name="connsiteX2" fmla="*/ 729049 w 729049"/>
                              <a:gd name="connsiteY2" fmla="*/ 931551 h 1166330"/>
                              <a:gd name="connsiteX3" fmla="*/ 721734 w 729049"/>
                              <a:gd name="connsiteY3" fmla="*/ 0 h 1166330"/>
                              <a:gd name="connsiteX4" fmla="*/ 0 w 729049"/>
                              <a:gd name="connsiteY4" fmla="*/ 4795 h 1166330"/>
                              <a:gd name="connsiteX0" fmla="*/ 0 w 736688"/>
                              <a:gd name="connsiteY0" fmla="*/ 4795 h 1166330"/>
                              <a:gd name="connsiteX1" fmla="*/ 203887 w 736688"/>
                              <a:gd name="connsiteY1" fmla="*/ 1166330 h 1166330"/>
                              <a:gd name="connsiteX2" fmla="*/ 729049 w 736688"/>
                              <a:gd name="connsiteY2" fmla="*/ 931551 h 1166330"/>
                              <a:gd name="connsiteX3" fmla="*/ 736364 w 736688"/>
                              <a:gd name="connsiteY3" fmla="*/ 0 h 1166330"/>
                              <a:gd name="connsiteX4" fmla="*/ 0 w 736688"/>
                              <a:gd name="connsiteY4" fmla="*/ 4795 h 1166330"/>
                              <a:gd name="connsiteX0" fmla="*/ 0 w 740345"/>
                              <a:gd name="connsiteY0" fmla="*/ 0 h 1168850"/>
                              <a:gd name="connsiteX1" fmla="*/ 207544 w 740345"/>
                              <a:gd name="connsiteY1" fmla="*/ 1168850 h 1168850"/>
                              <a:gd name="connsiteX2" fmla="*/ 732706 w 740345"/>
                              <a:gd name="connsiteY2" fmla="*/ 934071 h 1168850"/>
                              <a:gd name="connsiteX3" fmla="*/ 740021 w 740345"/>
                              <a:gd name="connsiteY3" fmla="*/ 2520 h 1168850"/>
                              <a:gd name="connsiteX4" fmla="*/ 0 w 740345"/>
                              <a:gd name="connsiteY4" fmla="*/ 0 h 1168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0345" h="1168850">
                                <a:moveTo>
                                  <a:pt x="0" y="0"/>
                                </a:moveTo>
                                <a:lnTo>
                                  <a:pt x="207544" y="1168850"/>
                                </a:lnTo>
                                <a:lnTo>
                                  <a:pt x="732706" y="934071"/>
                                </a:lnTo>
                                <a:cubicBezTo>
                                  <a:pt x="730268" y="623554"/>
                                  <a:pt x="742459" y="313037"/>
                                  <a:pt x="740021" y="25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2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Freeform 18"/>
                        <wps:cNvSpPr/>
                        <wps:spPr>
                          <a:xfrm>
                            <a:off x="5592919" y="17931"/>
                            <a:ext cx="1138407" cy="912984"/>
                          </a:xfrm>
                          <a:custGeom>
                            <a:avLst/>
                            <a:gdLst>
                              <a:gd name="connsiteX0" fmla="*/ 1130643 w 1130643"/>
                              <a:gd name="connsiteY0" fmla="*/ 908221 h 908221"/>
                              <a:gd name="connsiteX1" fmla="*/ 1000897 w 1130643"/>
                              <a:gd name="connsiteY1" fmla="*/ 0 h 908221"/>
                              <a:gd name="connsiteX2" fmla="*/ 0 w 1130643"/>
                              <a:gd name="connsiteY2" fmla="*/ 0 h 908221"/>
                              <a:gd name="connsiteX3" fmla="*/ 0 w 1130643"/>
                              <a:gd name="connsiteY3" fmla="*/ 321275 h 908221"/>
                              <a:gd name="connsiteX4" fmla="*/ 1130643 w 1130643"/>
                              <a:gd name="connsiteY4" fmla="*/ 908221 h 908221"/>
                              <a:gd name="connsiteX0" fmla="*/ 1138158 w 1138158"/>
                              <a:gd name="connsiteY0" fmla="*/ 908221 h 908221"/>
                              <a:gd name="connsiteX1" fmla="*/ 1000897 w 1138158"/>
                              <a:gd name="connsiteY1" fmla="*/ 0 h 908221"/>
                              <a:gd name="connsiteX2" fmla="*/ 0 w 1138158"/>
                              <a:gd name="connsiteY2" fmla="*/ 0 h 908221"/>
                              <a:gd name="connsiteX3" fmla="*/ 0 w 1138158"/>
                              <a:gd name="connsiteY3" fmla="*/ 321275 h 908221"/>
                              <a:gd name="connsiteX4" fmla="*/ 1138158 w 1138158"/>
                              <a:gd name="connsiteY4" fmla="*/ 908221 h 908221"/>
                              <a:gd name="connsiteX0" fmla="*/ 1138158 w 1138158"/>
                              <a:gd name="connsiteY0" fmla="*/ 908221 h 908221"/>
                              <a:gd name="connsiteX1" fmla="*/ 983360 w 1138158"/>
                              <a:gd name="connsiteY1" fmla="*/ 0 h 908221"/>
                              <a:gd name="connsiteX2" fmla="*/ 0 w 1138158"/>
                              <a:gd name="connsiteY2" fmla="*/ 0 h 908221"/>
                              <a:gd name="connsiteX3" fmla="*/ 0 w 1138158"/>
                              <a:gd name="connsiteY3" fmla="*/ 321275 h 908221"/>
                              <a:gd name="connsiteX4" fmla="*/ 1138158 w 1138158"/>
                              <a:gd name="connsiteY4" fmla="*/ 908221 h 908221"/>
                              <a:gd name="connsiteX0" fmla="*/ 1143169 w 1143169"/>
                              <a:gd name="connsiteY0" fmla="*/ 908221 h 908221"/>
                              <a:gd name="connsiteX1" fmla="*/ 988371 w 1143169"/>
                              <a:gd name="connsiteY1" fmla="*/ 0 h 908221"/>
                              <a:gd name="connsiteX2" fmla="*/ 5011 w 1143169"/>
                              <a:gd name="connsiteY2" fmla="*/ 0 h 908221"/>
                              <a:gd name="connsiteX3" fmla="*/ 0 w 1143169"/>
                              <a:gd name="connsiteY3" fmla="*/ 303739 h 908221"/>
                              <a:gd name="connsiteX4" fmla="*/ 1143169 w 1143169"/>
                              <a:gd name="connsiteY4" fmla="*/ 908221 h 908221"/>
                              <a:gd name="connsiteX0" fmla="*/ 1138201 w 1138201"/>
                              <a:gd name="connsiteY0" fmla="*/ 908221 h 908221"/>
                              <a:gd name="connsiteX1" fmla="*/ 983403 w 1138201"/>
                              <a:gd name="connsiteY1" fmla="*/ 0 h 908221"/>
                              <a:gd name="connsiteX2" fmla="*/ 43 w 1138201"/>
                              <a:gd name="connsiteY2" fmla="*/ 0 h 908221"/>
                              <a:gd name="connsiteX3" fmla="*/ 45038 w 1138201"/>
                              <a:gd name="connsiteY3" fmla="*/ 313264 h 908221"/>
                              <a:gd name="connsiteX4" fmla="*/ 1138201 w 1138201"/>
                              <a:gd name="connsiteY4" fmla="*/ 908221 h 908221"/>
                              <a:gd name="connsiteX0" fmla="*/ 1138342 w 1138342"/>
                              <a:gd name="connsiteY0" fmla="*/ 908221 h 908221"/>
                              <a:gd name="connsiteX1" fmla="*/ 983544 w 1138342"/>
                              <a:gd name="connsiteY1" fmla="*/ 0 h 908221"/>
                              <a:gd name="connsiteX2" fmla="*/ 184 w 1138342"/>
                              <a:gd name="connsiteY2" fmla="*/ 0 h 908221"/>
                              <a:gd name="connsiteX3" fmla="*/ 7079 w 1138342"/>
                              <a:gd name="connsiteY3" fmla="*/ 306120 h 908221"/>
                              <a:gd name="connsiteX4" fmla="*/ 1138342 w 1138342"/>
                              <a:gd name="connsiteY4" fmla="*/ 908221 h 908221"/>
                              <a:gd name="connsiteX0" fmla="*/ 1131263 w 1131263"/>
                              <a:gd name="connsiteY0" fmla="*/ 908221 h 908221"/>
                              <a:gd name="connsiteX1" fmla="*/ 976465 w 1131263"/>
                              <a:gd name="connsiteY1" fmla="*/ 0 h 908221"/>
                              <a:gd name="connsiteX2" fmla="*/ 2630 w 1131263"/>
                              <a:gd name="connsiteY2" fmla="*/ 0 h 908221"/>
                              <a:gd name="connsiteX3" fmla="*/ 0 w 1131263"/>
                              <a:gd name="connsiteY3" fmla="*/ 306120 h 908221"/>
                              <a:gd name="connsiteX4" fmla="*/ 1131263 w 1131263"/>
                              <a:gd name="connsiteY4" fmla="*/ 908221 h 908221"/>
                              <a:gd name="connsiteX0" fmla="*/ 1136026 w 1136026"/>
                              <a:gd name="connsiteY0" fmla="*/ 912984 h 912984"/>
                              <a:gd name="connsiteX1" fmla="*/ 976465 w 1136026"/>
                              <a:gd name="connsiteY1" fmla="*/ 0 h 912984"/>
                              <a:gd name="connsiteX2" fmla="*/ 2630 w 1136026"/>
                              <a:gd name="connsiteY2" fmla="*/ 0 h 912984"/>
                              <a:gd name="connsiteX3" fmla="*/ 0 w 1136026"/>
                              <a:gd name="connsiteY3" fmla="*/ 306120 h 912984"/>
                              <a:gd name="connsiteX4" fmla="*/ 1136026 w 1136026"/>
                              <a:gd name="connsiteY4" fmla="*/ 912984 h 912984"/>
                              <a:gd name="connsiteX0" fmla="*/ 1133478 w 1133478"/>
                              <a:gd name="connsiteY0" fmla="*/ 912984 h 912984"/>
                              <a:gd name="connsiteX1" fmla="*/ 973917 w 1133478"/>
                              <a:gd name="connsiteY1" fmla="*/ 0 h 912984"/>
                              <a:gd name="connsiteX2" fmla="*/ 82 w 1133478"/>
                              <a:gd name="connsiteY2" fmla="*/ 0 h 912984"/>
                              <a:gd name="connsiteX3" fmla="*/ 21264 w 1133478"/>
                              <a:gd name="connsiteY3" fmla="*/ 306120 h 912984"/>
                              <a:gd name="connsiteX4" fmla="*/ 1133478 w 1133478"/>
                              <a:gd name="connsiteY4" fmla="*/ 912984 h 912984"/>
                              <a:gd name="connsiteX0" fmla="*/ 1133717 w 1133717"/>
                              <a:gd name="connsiteY0" fmla="*/ 912984 h 912984"/>
                              <a:gd name="connsiteX1" fmla="*/ 974156 w 1133717"/>
                              <a:gd name="connsiteY1" fmla="*/ 0 h 912984"/>
                              <a:gd name="connsiteX2" fmla="*/ 321 w 1133717"/>
                              <a:gd name="connsiteY2" fmla="*/ 0 h 912984"/>
                              <a:gd name="connsiteX3" fmla="*/ 2453 w 1133717"/>
                              <a:gd name="connsiteY3" fmla="*/ 306120 h 912984"/>
                              <a:gd name="connsiteX4" fmla="*/ 1133717 w 1133717"/>
                              <a:gd name="connsiteY4" fmla="*/ 912984 h 912984"/>
                              <a:gd name="connsiteX0" fmla="*/ 1131528 w 1131528"/>
                              <a:gd name="connsiteY0" fmla="*/ 912984 h 912984"/>
                              <a:gd name="connsiteX1" fmla="*/ 971967 w 1131528"/>
                              <a:gd name="connsiteY1" fmla="*/ 0 h 912984"/>
                              <a:gd name="connsiteX2" fmla="*/ 513 w 1131528"/>
                              <a:gd name="connsiteY2" fmla="*/ 0 h 912984"/>
                              <a:gd name="connsiteX3" fmla="*/ 264 w 1131528"/>
                              <a:gd name="connsiteY3" fmla="*/ 306120 h 912984"/>
                              <a:gd name="connsiteX4" fmla="*/ 1131528 w 1131528"/>
                              <a:gd name="connsiteY4" fmla="*/ 912984 h 912984"/>
                              <a:gd name="connsiteX0" fmla="*/ 1138407 w 1138407"/>
                              <a:gd name="connsiteY0" fmla="*/ 912984 h 912984"/>
                              <a:gd name="connsiteX1" fmla="*/ 978846 w 1138407"/>
                              <a:gd name="connsiteY1" fmla="*/ 0 h 912984"/>
                              <a:gd name="connsiteX2" fmla="*/ 7392 w 1138407"/>
                              <a:gd name="connsiteY2" fmla="*/ 0 h 912984"/>
                              <a:gd name="connsiteX3" fmla="*/ 0 w 1138407"/>
                              <a:gd name="connsiteY3" fmla="*/ 308501 h 912984"/>
                              <a:gd name="connsiteX4" fmla="*/ 1138407 w 1138407"/>
                              <a:gd name="connsiteY4" fmla="*/ 912984 h 912984"/>
                              <a:gd name="connsiteX0" fmla="*/ 1138407 w 1138407"/>
                              <a:gd name="connsiteY0" fmla="*/ 912984 h 912984"/>
                              <a:gd name="connsiteX1" fmla="*/ 978846 w 1138407"/>
                              <a:gd name="connsiteY1" fmla="*/ 0 h 912984"/>
                              <a:gd name="connsiteX2" fmla="*/ 2630 w 1138407"/>
                              <a:gd name="connsiteY2" fmla="*/ 0 h 912984"/>
                              <a:gd name="connsiteX3" fmla="*/ 0 w 1138407"/>
                              <a:gd name="connsiteY3" fmla="*/ 308501 h 912984"/>
                              <a:gd name="connsiteX4" fmla="*/ 1138407 w 1138407"/>
                              <a:gd name="connsiteY4" fmla="*/ 912984 h 912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38407" h="912984">
                                <a:moveTo>
                                  <a:pt x="1138407" y="912984"/>
                                </a:moveTo>
                                <a:lnTo>
                                  <a:pt x="978846" y="0"/>
                                </a:lnTo>
                                <a:lnTo>
                                  <a:pt x="2630" y="0"/>
                                </a:lnTo>
                                <a:cubicBezTo>
                                  <a:pt x="960" y="101246"/>
                                  <a:pt x="1670" y="207255"/>
                                  <a:pt x="0" y="308501"/>
                                </a:cubicBezTo>
                                <a:lnTo>
                                  <a:pt x="1138407" y="91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FAA">
                              <a:alpha val="4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Freeform 19"/>
                        <wps:cNvSpPr/>
                        <wps:spPr>
                          <a:xfrm>
                            <a:off x="0" y="0"/>
                            <a:ext cx="5718150" cy="326849"/>
                          </a:xfrm>
                          <a:custGeom>
                            <a:avLst/>
                            <a:gdLst>
                              <a:gd name="connsiteX0" fmla="*/ 7000103 w 7000103"/>
                              <a:gd name="connsiteY0" fmla="*/ 0 h 308919"/>
                              <a:gd name="connsiteX1" fmla="*/ 6876536 w 7000103"/>
                              <a:gd name="connsiteY1" fmla="*/ 308919 h 308919"/>
                              <a:gd name="connsiteX2" fmla="*/ 0 w 7000103"/>
                              <a:gd name="connsiteY2" fmla="*/ 308919 h 308919"/>
                              <a:gd name="connsiteX3" fmla="*/ 1804087 w 7000103"/>
                              <a:gd name="connsiteY3" fmla="*/ 0 h 308919"/>
                              <a:gd name="connsiteX4" fmla="*/ 7000103 w 7000103"/>
                              <a:gd name="connsiteY4" fmla="*/ 0 h 308919"/>
                              <a:gd name="connsiteX0" fmla="*/ 5718150 w 5718150"/>
                              <a:gd name="connsiteY0" fmla="*/ 0 h 308919"/>
                              <a:gd name="connsiteX1" fmla="*/ 5594583 w 5718150"/>
                              <a:gd name="connsiteY1" fmla="*/ 308919 h 308919"/>
                              <a:gd name="connsiteX2" fmla="*/ 0 w 5718150"/>
                              <a:gd name="connsiteY2" fmla="*/ 299954 h 308919"/>
                              <a:gd name="connsiteX3" fmla="*/ 522134 w 5718150"/>
                              <a:gd name="connsiteY3" fmla="*/ 0 h 308919"/>
                              <a:gd name="connsiteX4" fmla="*/ 5718150 w 5718150"/>
                              <a:gd name="connsiteY4" fmla="*/ 0 h 308919"/>
                              <a:gd name="connsiteX0" fmla="*/ 5718150 w 5718150"/>
                              <a:gd name="connsiteY0" fmla="*/ 17930 h 326849"/>
                              <a:gd name="connsiteX1" fmla="*/ 5594583 w 5718150"/>
                              <a:gd name="connsiteY1" fmla="*/ 326849 h 326849"/>
                              <a:gd name="connsiteX2" fmla="*/ 0 w 5718150"/>
                              <a:gd name="connsiteY2" fmla="*/ 317884 h 326849"/>
                              <a:gd name="connsiteX3" fmla="*/ 1606864 w 5718150"/>
                              <a:gd name="connsiteY3" fmla="*/ 0 h 326849"/>
                              <a:gd name="connsiteX4" fmla="*/ 5718150 w 5718150"/>
                              <a:gd name="connsiteY4" fmla="*/ 17930 h 3268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8150" h="326849">
                                <a:moveTo>
                                  <a:pt x="5718150" y="17930"/>
                                </a:moveTo>
                                <a:lnTo>
                                  <a:pt x="5594583" y="326849"/>
                                </a:lnTo>
                                <a:lnTo>
                                  <a:pt x="0" y="317884"/>
                                </a:lnTo>
                                <a:lnTo>
                                  <a:pt x="1606864" y="0"/>
                                </a:lnTo>
                                <a:lnTo>
                                  <a:pt x="5718150" y="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FAA">
                              <a:alpha val="6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0" name="TextBox 17"/>
                      <wps:cNvSpPr txBox="1"/>
                      <wps:spPr>
                        <a:xfrm>
                          <a:off x="6400800" y="340468"/>
                          <a:ext cx="990014" cy="1936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31C9D5" w14:textId="77777777" w:rsidR="00645C91" w:rsidRDefault="00645C91" w:rsidP="00645C9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1B5FAA"/>
                                <w:kern w:val="24"/>
                                <w:sz w:val="14"/>
                                <w:szCs w:val="14"/>
                              </w:rPr>
                              <w:t>AN INITIATIVE BY: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 descr="G:\S Drive\Office\Templates\Garry's changes\Qld-CoA-Stylised-2LsS-mono-min-size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337" r="2787"/>
                        <a:stretch/>
                      </pic:blipFill>
                      <pic:spPr bwMode="auto">
                        <a:xfrm>
                          <a:off x="6595353" y="603115"/>
                          <a:ext cx="690664" cy="23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972783" y="581676"/>
                          <a:ext cx="544749" cy="28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7AC5D3" id="Group 15" o:spid="_x0000_s1026" style="position:absolute;left:0;text-align:left;margin-left:6.5pt;margin-top:760.9pt;width:581.95pt;height:76.55pt;z-index:-251658240;mso-position-horizontal-relative:page;mso-position-vertical-relative:page;mso-width-relative:margin;mso-height-relative:margin" coordsize="73908,9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D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JAAAABgAAAAAAAAAA&#10;AAABigAABJ0AAAAKAFUAbgB0AGkAdABsAGUAZAAtADEAAAABAAAAAAAAAAAAAAAAAAAAAAAAAAEA&#10;AAAAAAAAAAAABJ0AAAGKAAAAAAAAAAAAAAAAAAAAAAEAAAAAAAAAAAAAAAAAAAAAAAAAEAAAAAEA&#10;AAAAAABudWxsAAAAAgAAAAZib3VuZHNPYmpjAAAAAQAAAAAAAFJjdDEAAAAEAAAAAFRvcCBsb25n&#10;AAAAAAAAAABMZWZ0bG9uZwAAAAAAAAAAQnRvbWxvbmcAAAGKAAAAAFJnaHRsb25nAAAEn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igAAAABSZ2h0bG9uZwAABJ0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DOEJJTQQMAAAAAB4NAAAAAQAAAKAAAAA1AAAB4AAAY2AAAB3xABgAAf/Y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L/7gAOQWRvYmUAZIAAAAAB&#10;/9sAhAAMCAgICQgMCQkMEQsKCxEVDwwMDxUYExMVExMYEQwMDAwMDBEMDAwMDAwMDAwMDAwMDAwM&#10;DAwMDAwMDAwMDAwMAQ0LCw0ODRAODhAUDg4OFBQODg4OFBEMDAwMDBERDAwMDAwMEQwMDAwMDAwM&#10;DAwMDAwMDAwMDAwMDAwMDAwMDAz/wAARCAA1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AABwAaAAUAKQA1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u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/+L/4klDQ19QUk9GSUxFAAIJ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/+L/4klDQ19QUk9GSUxFAAMJ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L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/+L/4klDQ19QUk9GSUxFAAQJ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/+L/4klD&#10;Q19QUk9GSUxFAAUJ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/+L/4klDQ19QUk9GSUxFAAYJ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M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+L/4klDQ19QUk9GSUxFAAcJ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a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/+L/4klDQ19QUk9GSUxFAAgJ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/9D5/wDz1erf4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/9b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X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0Pn/APPV6t/j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">
              <v:group id="Group 14" o:spid="_x0000_s1027" style="position:absolute;width:59176;height:9720;rotation:180" coordsize="73074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<v:shape id="Freeform 17" o:spid="_x0000_s1028" style="position:absolute;left:65671;top:106;width:7403;height:11688;visibility:visible;mso-wrap-style:square;v-text-anchor:middle" coordsize="740345,116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" path="m,l207544,1168850,732706,934071c730268,623554,742459,313037,740021,2520l,xe" fillcolor="#dbe200" stroked="f" strokeweight="2pt">
                  <v:path arrowok="t" o:connecttype="custom" o:connectlocs="0,0;207544,1168850;732706,934071;740021,2520;0,0" o:connectangles="0,0,0,0,0"/>
                </v:shape>
                <v:shape id="Freeform 18" o:spid="_x0000_s1029" style="position:absolute;left:55929;top:179;width:11384;height:9130;visibility:visible;mso-wrap-style:square;v-text-anchor:middle" coordsize="1138407,9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" path="m1138407,912984l978846,,2630,c960,101246,1670,207255,,308501l1138407,912984xe" fillcolor="#1b5faa" stroked="f" strokeweight="2pt">
                  <v:fill opacity="26214f"/>
                  <v:path arrowok="t" o:connecttype="custom" o:connectlocs="1138407,912984;978846,0;2630,0;0,308501;1138407,912984" o:connectangles="0,0,0,0,0"/>
                </v:shape>
                <v:shape id="Freeform 19" o:spid="_x0000_s1030" style="position:absolute;width:57181;height:3268;visibility:visible;mso-wrap-style:square;v-text-anchor:middle" coordsize="5718150,32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" path="m5718150,17930l5594583,326849,,317884,1606864,,5718150,17930xe" fillcolor="#1b5faa" stroked="f" strokeweight="2pt">
                  <v:fill opacity="39321f"/>
                  <v:path arrowok="t" o:connecttype="custom" o:connectlocs="5718150,17930;5594583,326849;0,317884;1606864,0;5718150,1793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1" type="#_x0000_t202" style="position:absolute;left:64008;top:3404;width:990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4F31C9D5" w14:textId="77777777" w:rsidR="00645C91" w:rsidRDefault="00645C91" w:rsidP="00645C9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color w:val="1B5FAA"/>
                          <w:kern w:val="24"/>
                          <w:sz w:val="14"/>
                          <w:szCs w:val="14"/>
                        </w:rPr>
                        <w:t>AN INITIATIVE BY: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2" type="#_x0000_t75" style="position:absolute;left:65953;top:6031;width:6907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">
                <v:imagedata r:id="rId3" o:title="Qld-CoA-Stylised-2LsS-mono-min-size" cropleft="1532f" cropright="1826f"/>
              </v:shape>
              <v:shape id="Picture 16" o:spid="_x0000_s1033" type="#_x0000_t75" style="position:absolute;left:59727;top:5816;width:5448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  <w:p w14:paraId="03A26F14" w14:textId="77777777" w:rsidR="009E1119" w:rsidRPr="009E1119" w:rsidRDefault="009E1119" w:rsidP="00146CEB">
    <w:pPr>
      <w:pStyle w:val="Footer"/>
      <w:ind w:left="142"/>
      <w:rPr>
        <w:color w:val="FFFFFF"/>
        <w:sz w:val="16"/>
      </w:rPr>
    </w:pPr>
    <w:r w:rsidRPr="009E1119">
      <w:rPr>
        <w:color w:val="FFFFFF"/>
        <w:sz w:val="16"/>
      </w:rPr>
      <w:fldChar w:fldCharType="begin"/>
    </w:r>
    <w:r w:rsidRPr="009E1119">
      <w:rPr>
        <w:color w:val="FFFFFF"/>
        <w:sz w:val="16"/>
      </w:rPr>
      <w:instrText xml:space="preserve"> page </w:instrText>
    </w:r>
    <w:r w:rsidRPr="009E1119">
      <w:rPr>
        <w:color w:val="FFFFFF"/>
        <w:sz w:val="16"/>
      </w:rPr>
      <w:fldChar w:fldCharType="separate"/>
    </w:r>
    <w:r w:rsidR="008E2A33">
      <w:rPr>
        <w:noProof/>
        <w:color w:val="FFFFFF"/>
        <w:sz w:val="16"/>
      </w:rPr>
      <w:t>1</w:t>
    </w:r>
    <w:r w:rsidRPr="009E1119">
      <w:rPr>
        <w:color w:val="FFFFFF"/>
        <w:sz w:val="16"/>
      </w:rPr>
      <w:fldChar w:fldCharType="end"/>
    </w:r>
    <w:r w:rsidRPr="009E1119">
      <w:rPr>
        <w:color w:val="FFFFFF"/>
        <w:sz w:val="16"/>
      </w:rPr>
      <w:t xml:space="preserve"> of </w:t>
    </w:r>
    <w:r w:rsidRPr="009E1119">
      <w:rPr>
        <w:color w:val="FFFFFF"/>
        <w:sz w:val="16"/>
      </w:rPr>
      <w:fldChar w:fldCharType="begin"/>
    </w:r>
    <w:r w:rsidRPr="009E1119">
      <w:rPr>
        <w:color w:val="FFFFFF"/>
        <w:sz w:val="16"/>
      </w:rPr>
      <w:instrText xml:space="preserve"> numpages </w:instrText>
    </w:r>
    <w:r w:rsidRPr="009E1119">
      <w:rPr>
        <w:color w:val="FFFFFF"/>
        <w:sz w:val="16"/>
      </w:rPr>
      <w:fldChar w:fldCharType="separate"/>
    </w:r>
    <w:r w:rsidR="008E2A33">
      <w:rPr>
        <w:noProof/>
        <w:color w:val="FFFFFF"/>
        <w:sz w:val="16"/>
      </w:rPr>
      <w:t>3</w:t>
    </w:r>
    <w:r w:rsidRPr="009E1119">
      <w:rPr>
        <w:color w:val="FFFFFF"/>
        <w:sz w:val="16"/>
      </w:rPr>
      <w:fldChar w:fldCharType="end"/>
    </w:r>
  </w:p>
  <w:p w14:paraId="098BF363" w14:textId="6CE44099" w:rsidR="009E1119" w:rsidRPr="009E1119" w:rsidRDefault="00A30677" w:rsidP="00A30677">
    <w:pPr>
      <w:pStyle w:val="Footer"/>
      <w:tabs>
        <w:tab w:val="clear" w:pos="4513"/>
        <w:tab w:val="left" w:pos="9026"/>
      </w:tabs>
      <w:ind w:left="142"/>
      <w:rPr>
        <w:color w:val="FFFFFF"/>
        <w:sz w:val="16"/>
      </w:rPr>
    </w:pPr>
    <w:r>
      <w:rPr>
        <w:color w:val="FFFFFF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1C169" w14:textId="77777777" w:rsidR="00932DD9" w:rsidRDefault="00932DD9" w:rsidP="00021657">
      <w:r>
        <w:separator/>
      </w:r>
    </w:p>
  </w:footnote>
  <w:footnote w:type="continuationSeparator" w:id="0">
    <w:p w14:paraId="068E8EF9" w14:textId="77777777" w:rsidR="00932DD9" w:rsidRDefault="00932DD9" w:rsidP="00021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9D4B8" w14:textId="77777777" w:rsidR="005970B4" w:rsidRDefault="005970B4" w:rsidP="005970B4">
    <w:pPr>
      <w:pStyle w:val="Header"/>
      <w:spacing w:after="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EEA03" w14:textId="77777777" w:rsidR="001B12D2" w:rsidRPr="0065514A" w:rsidRDefault="001B12D2" w:rsidP="001B12D2">
    <w:pPr>
      <w:spacing w:before="700"/>
      <w:ind w:left="-567" w:right="848"/>
      <w:jc w:val="right"/>
      <w:outlineLvl w:val="0"/>
      <w:rPr>
        <w:rFonts w:eastAsia="Calibri" w:cs="Arial"/>
        <w:color w:val="1B5FAA"/>
        <w:sz w:val="40"/>
        <w:szCs w:val="40"/>
        <w:lang w:eastAsia="en-AU"/>
      </w:rPr>
    </w:pPr>
    <w:r>
      <w:rPr>
        <w:rFonts w:eastAsia="Calibri" w:cs="Arial"/>
        <w:noProof/>
        <w:color w:val="1B5FAA"/>
        <w:sz w:val="40"/>
        <w:szCs w:val="40"/>
        <w:lang w:eastAsia="en-AU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65F706A2" wp14:editId="2E6AB6A7">
              <wp:simplePos x="0" y="0"/>
              <wp:positionH relativeFrom="page">
                <wp:posOffset>147320</wp:posOffset>
              </wp:positionH>
              <wp:positionV relativeFrom="page">
                <wp:posOffset>122555</wp:posOffset>
              </wp:positionV>
              <wp:extent cx="7275600" cy="1558800"/>
              <wp:effectExtent l="0" t="0" r="1905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5600" cy="1558800"/>
                        <a:chOff x="0" y="0"/>
                        <a:chExt cx="7275601" cy="1558138"/>
                      </a:xfrm>
                    </wpg:grpSpPr>
                    <wps:wsp>
                      <wps:cNvPr id="2" name="Freeform 2"/>
                      <wps:cNvSpPr>
                        <a:spLocks noChangeAspect="1"/>
                      </wps:cNvSpPr>
                      <wps:spPr>
                        <a:xfrm>
                          <a:off x="6634886" y="14631"/>
                          <a:ext cx="640715" cy="1011555"/>
                        </a:xfrm>
                        <a:custGeom>
                          <a:avLst/>
                          <a:gdLst>
                            <a:gd name="connsiteX0" fmla="*/ 0 w 729049"/>
                            <a:gd name="connsiteY0" fmla="*/ 0 h 1161535"/>
                            <a:gd name="connsiteX1" fmla="*/ 203887 w 729049"/>
                            <a:gd name="connsiteY1" fmla="*/ 1161535 h 1161535"/>
                            <a:gd name="connsiteX2" fmla="*/ 729049 w 729049"/>
                            <a:gd name="connsiteY2" fmla="*/ 926756 h 1161535"/>
                            <a:gd name="connsiteX3" fmla="*/ 729049 w 729049"/>
                            <a:gd name="connsiteY3" fmla="*/ 6178 h 1161535"/>
                            <a:gd name="connsiteX4" fmla="*/ 0 w 729049"/>
                            <a:gd name="connsiteY4" fmla="*/ 0 h 1161535"/>
                            <a:gd name="connsiteX0" fmla="*/ 0 w 729049"/>
                            <a:gd name="connsiteY0" fmla="*/ 4795 h 1166330"/>
                            <a:gd name="connsiteX1" fmla="*/ 203887 w 729049"/>
                            <a:gd name="connsiteY1" fmla="*/ 1166330 h 1166330"/>
                            <a:gd name="connsiteX2" fmla="*/ 729049 w 729049"/>
                            <a:gd name="connsiteY2" fmla="*/ 931551 h 1166330"/>
                            <a:gd name="connsiteX3" fmla="*/ 721734 w 729049"/>
                            <a:gd name="connsiteY3" fmla="*/ 0 h 1166330"/>
                            <a:gd name="connsiteX4" fmla="*/ 0 w 729049"/>
                            <a:gd name="connsiteY4" fmla="*/ 4795 h 1166330"/>
                            <a:gd name="connsiteX0" fmla="*/ 0 w 736688"/>
                            <a:gd name="connsiteY0" fmla="*/ 4795 h 1166330"/>
                            <a:gd name="connsiteX1" fmla="*/ 203887 w 736688"/>
                            <a:gd name="connsiteY1" fmla="*/ 1166330 h 1166330"/>
                            <a:gd name="connsiteX2" fmla="*/ 729049 w 736688"/>
                            <a:gd name="connsiteY2" fmla="*/ 931551 h 1166330"/>
                            <a:gd name="connsiteX3" fmla="*/ 736364 w 736688"/>
                            <a:gd name="connsiteY3" fmla="*/ 0 h 1166330"/>
                            <a:gd name="connsiteX4" fmla="*/ 0 w 736688"/>
                            <a:gd name="connsiteY4" fmla="*/ 4795 h 1166330"/>
                            <a:gd name="connsiteX0" fmla="*/ 0 w 740345"/>
                            <a:gd name="connsiteY0" fmla="*/ 0 h 1168850"/>
                            <a:gd name="connsiteX1" fmla="*/ 207544 w 740345"/>
                            <a:gd name="connsiteY1" fmla="*/ 1168850 h 1168850"/>
                            <a:gd name="connsiteX2" fmla="*/ 732706 w 740345"/>
                            <a:gd name="connsiteY2" fmla="*/ 934071 h 1168850"/>
                            <a:gd name="connsiteX3" fmla="*/ 740021 w 740345"/>
                            <a:gd name="connsiteY3" fmla="*/ 2520 h 1168850"/>
                            <a:gd name="connsiteX4" fmla="*/ 0 w 740345"/>
                            <a:gd name="connsiteY4" fmla="*/ 0 h 116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45" h="1168850">
                              <a:moveTo>
                                <a:pt x="0" y="0"/>
                              </a:moveTo>
                              <a:lnTo>
                                <a:pt x="207544" y="1168850"/>
                              </a:lnTo>
                              <a:lnTo>
                                <a:pt x="732706" y="934071"/>
                              </a:lnTo>
                              <a:cubicBezTo>
                                <a:pt x="730268" y="623554"/>
                                <a:pt x="742459" y="313037"/>
                                <a:pt x="740021" y="2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3" name="Freeform 3"/>
                      <wps:cNvSpPr/>
                      <wps:spPr>
                        <a:xfrm>
                          <a:off x="5654650" y="14631"/>
                          <a:ext cx="1152276" cy="922606"/>
                        </a:xfrm>
                        <a:custGeom>
                          <a:avLst/>
                          <a:gdLst>
                            <a:gd name="connsiteX0" fmla="*/ 1130643 w 1130643"/>
                            <a:gd name="connsiteY0" fmla="*/ 908221 h 908221"/>
                            <a:gd name="connsiteX1" fmla="*/ 1000897 w 1130643"/>
                            <a:gd name="connsiteY1" fmla="*/ 0 h 908221"/>
                            <a:gd name="connsiteX2" fmla="*/ 0 w 1130643"/>
                            <a:gd name="connsiteY2" fmla="*/ 0 h 908221"/>
                            <a:gd name="connsiteX3" fmla="*/ 0 w 1130643"/>
                            <a:gd name="connsiteY3" fmla="*/ 321275 h 908221"/>
                            <a:gd name="connsiteX4" fmla="*/ 1130643 w 1130643"/>
                            <a:gd name="connsiteY4" fmla="*/ 908221 h 908221"/>
                            <a:gd name="connsiteX0" fmla="*/ 1138158 w 1138158"/>
                            <a:gd name="connsiteY0" fmla="*/ 908221 h 908221"/>
                            <a:gd name="connsiteX1" fmla="*/ 1000897 w 1138158"/>
                            <a:gd name="connsiteY1" fmla="*/ 0 h 908221"/>
                            <a:gd name="connsiteX2" fmla="*/ 0 w 1138158"/>
                            <a:gd name="connsiteY2" fmla="*/ 0 h 908221"/>
                            <a:gd name="connsiteX3" fmla="*/ 0 w 1138158"/>
                            <a:gd name="connsiteY3" fmla="*/ 321275 h 908221"/>
                            <a:gd name="connsiteX4" fmla="*/ 1138158 w 1138158"/>
                            <a:gd name="connsiteY4" fmla="*/ 908221 h 908221"/>
                            <a:gd name="connsiteX0" fmla="*/ 1138158 w 1138158"/>
                            <a:gd name="connsiteY0" fmla="*/ 908221 h 908221"/>
                            <a:gd name="connsiteX1" fmla="*/ 983360 w 1138158"/>
                            <a:gd name="connsiteY1" fmla="*/ 0 h 908221"/>
                            <a:gd name="connsiteX2" fmla="*/ 0 w 1138158"/>
                            <a:gd name="connsiteY2" fmla="*/ 0 h 908221"/>
                            <a:gd name="connsiteX3" fmla="*/ 0 w 1138158"/>
                            <a:gd name="connsiteY3" fmla="*/ 321275 h 908221"/>
                            <a:gd name="connsiteX4" fmla="*/ 1138158 w 1138158"/>
                            <a:gd name="connsiteY4" fmla="*/ 908221 h 908221"/>
                            <a:gd name="connsiteX0" fmla="*/ 1143169 w 1143169"/>
                            <a:gd name="connsiteY0" fmla="*/ 908221 h 908221"/>
                            <a:gd name="connsiteX1" fmla="*/ 988371 w 1143169"/>
                            <a:gd name="connsiteY1" fmla="*/ 0 h 908221"/>
                            <a:gd name="connsiteX2" fmla="*/ 5011 w 1143169"/>
                            <a:gd name="connsiteY2" fmla="*/ 0 h 908221"/>
                            <a:gd name="connsiteX3" fmla="*/ 0 w 1143169"/>
                            <a:gd name="connsiteY3" fmla="*/ 303739 h 908221"/>
                            <a:gd name="connsiteX4" fmla="*/ 1143169 w 1143169"/>
                            <a:gd name="connsiteY4" fmla="*/ 908221 h 908221"/>
                            <a:gd name="connsiteX0" fmla="*/ 1138201 w 1138201"/>
                            <a:gd name="connsiteY0" fmla="*/ 908221 h 908221"/>
                            <a:gd name="connsiteX1" fmla="*/ 983403 w 1138201"/>
                            <a:gd name="connsiteY1" fmla="*/ 0 h 908221"/>
                            <a:gd name="connsiteX2" fmla="*/ 43 w 1138201"/>
                            <a:gd name="connsiteY2" fmla="*/ 0 h 908221"/>
                            <a:gd name="connsiteX3" fmla="*/ 45038 w 1138201"/>
                            <a:gd name="connsiteY3" fmla="*/ 313264 h 908221"/>
                            <a:gd name="connsiteX4" fmla="*/ 1138201 w 1138201"/>
                            <a:gd name="connsiteY4" fmla="*/ 908221 h 908221"/>
                            <a:gd name="connsiteX0" fmla="*/ 1138342 w 1138342"/>
                            <a:gd name="connsiteY0" fmla="*/ 908221 h 908221"/>
                            <a:gd name="connsiteX1" fmla="*/ 983544 w 1138342"/>
                            <a:gd name="connsiteY1" fmla="*/ 0 h 908221"/>
                            <a:gd name="connsiteX2" fmla="*/ 184 w 1138342"/>
                            <a:gd name="connsiteY2" fmla="*/ 0 h 908221"/>
                            <a:gd name="connsiteX3" fmla="*/ 7079 w 1138342"/>
                            <a:gd name="connsiteY3" fmla="*/ 306120 h 908221"/>
                            <a:gd name="connsiteX4" fmla="*/ 1138342 w 1138342"/>
                            <a:gd name="connsiteY4" fmla="*/ 908221 h 908221"/>
                            <a:gd name="connsiteX0" fmla="*/ 1131263 w 1131263"/>
                            <a:gd name="connsiteY0" fmla="*/ 908221 h 908221"/>
                            <a:gd name="connsiteX1" fmla="*/ 976465 w 1131263"/>
                            <a:gd name="connsiteY1" fmla="*/ 0 h 908221"/>
                            <a:gd name="connsiteX2" fmla="*/ 2630 w 1131263"/>
                            <a:gd name="connsiteY2" fmla="*/ 0 h 908221"/>
                            <a:gd name="connsiteX3" fmla="*/ 0 w 1131263"/>
                            <a:gd name="connsiteY3" fmla="*/ 306120 h 908221"/>
                            <a:gd name="connsiteX4" fmla="*/ 1131263 w 1131263"/>
                            <a:gd name="connsiteY4" fmla="*/ 908221 h 908221"/>
                            <a:gd name="connsiteX0" fmla="*/ 1136026 w 1136026"/>
                            <a:gd name="connsiteY0" fmla="*/ 912984 h 912984"/>
                            <a:gd name="connsiteX1" fmla="*/ 976465 w 1136026"/>
                            <a:gd name="connsiteY1" fmla="*/ 0 h 912984"/>
                            <a:gd name="connsiteX2" fmla="*/ 2630 w 1136026"/>
                            <a:gd name="connsiteY2" fmla="*/ 0 h 912984"/>
                            <a:gd name="connsiteX3" fmla="*/ 0 w 1136026"/>
                            <a:gd name="connsiteY3" fmla="*/ 306120 h 912984"/>
                            <a:gd name="connsiteX4" fmla="*/ 1136026 w 1136026"/>
                            <a:gd name="connsiteY4" fmla="*/ 912984 h 912984"/>
                            <a:gd name="connsiteX0" fmla="*/ 1133478 w 1133478"/>
                            <a:gd name="connsiteY0" fmla="*/ 912984 h 912984"/>
                            <a:gd name="connsiteX1" fmla="*/ 973917 w 1133478"/>
                            <a:gd name="connsiteY1" fmla="*/ 0 h 912984"/>
                            <a:gd name="connsiteX2" fmla="*/ 82 w 1133478"/>
                            <a:gd name="connsiteY2" fmla="*/ 0 h 912984"/>
                            <a:gd name="connsiteX3" fmla="*/ 21264 w 1133478"/>
                            <a:gd name="connsiteY3" fmla="*/ 306120 h 912984"/>
                            <a:gd name="connsiteX4" fmla="*/ 1133478 w 1133478"/>
                            <a:gd name="connsiteY4" fmla="*/ 912984 h 912984"/>
                            <a:gd name="connsiteX0" fmla="*/ 1133717 w 1133717"/>
                            <a:gd name="connsiteY0" fmla="*/ 912984 h 912984"/>
                            <a:gd name="connsiteX1" fmla="*/ 974156 w 1133717"/>
                            <a:gd name="connsiteY1" fmla="*/ 0 h 912984"/>
                            <a:gd name="connsiteX2" fmla="*/ 321 w 1133717"/>
                            <a:gd name="connsiteY2" fmla="*/ 0 h 912984"/>
                            <a:gd name="connsiteX3" fmla="*/ 2453 w 1133717"/>
                            <a:gd name="connsiteY3" fmla="*/ 306120 h 912984"/>
                            <a:gd name="connsiteX4" fmla="*/ 1133717 w 1133717"/>
                            <a:gd name="connsiteY4" fmla="*/ 912984 h 912984"/>
                            <a:gd name="connsiteX0" fmla="*/ 1131528 w 1131528"/>
                            <a:gd name="connsiteY0" fmla="*/ 912984 h 912984"/>
                            <a:gd name="connsiteX1" fmla="*/ 971967 w 1131528"/>
                            <a:gd name="connsiteY1" fmla="*/ 0 h 912984"/>
                            <a:gd name="connsiteX2" fmla="*/ 513 w 1131528"/>
                            <a:gd name="connsiteY2" fmla="*/ 0 h 912984"/>
                            <a:gd name="connsiteX3" fmla="*/ 264 w 1131528"/>
                            <a:gd name="connsiteY3" fmla="*/ 306120 h 912984"/>
                            <a:gd name="connsiteX4" fmla="*/ 1131528 w 1131528"/>
                            <a:gd name="connsiteY4" fmla="*/ 912984 h 912984"/>
                            <a:gd name="connsiteX0" fmla="*/ 1138407 w 1138407"/>
                            <a:gd name="connsiteY0" fmla="*/ 912984 h 912984"/>
                            <a:gd name="connsiteX1" fmla="*/ 978846 w 1138407"/>
                            <a:gd name="connsiteY1" fmla="*/ 0 h 912984"/>
                            <a:gd name="connsiteX2" fmla="*/ 7392 w 1138407"/>
                            <a:gd name="connsiteY2" fmla="*/ 0 h 912984"/>
                            <a:gd name="connsiteX3" fmla="*/ 0 w 1138407"/>
                            <a:gd name="connsiteY3" fmla="*/ 308501 h 912984"/>
                            <a:gd name="connsiteX4" fmla="*/ 1138407 w 1138407"/>
                            <a:gd name="connsiteY4" fmla="*/ 912984 h 912984"/>
                            <a:gd name="connsiteX0" fmla="*/ 1138407 w 1138407"/>
                            <a:gd name="connsiteY0" fmla="*/ 912984 h 912984"/>
                            <a:gd name="connsiteX1" fmla="*/ 978846 w 1138407"/>
                            <a:gd name="connsiteY1" fmla="*/ 0 h 912984"/>
                            <a:gd name="connsiteX2" fmla="*/ 2630 w 1138407"/>
                            <a:gd name="connsiteY2" fmla="*/ 0 h 912984"/>
                            <a:gd name="connsiteX3" fmla="*/ 0 w 1138407"/>
                            <a:gd name="connsiteY3" fmla="*/ 308501 h 912984"/>
                            <a:gd name="connsiteX4" fmla="*/ 1138407 w 1138407"/>
                            <a:gd name="connsiteY4" fmla="*/ 912984 h 912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38407" h="912984">
                              <a:moveTo>
                                <a:pt x="1138407" y="912984"/>
                              </a:moveTo>
                              <a:lnTo>
                                <a:pt x="978846" y="0"/>
                              </a:lnTo>
                              <a:lnTo>
                                <a:pt x="2630" y="0"/>
                              </a:lnTo>
                              <a:cubicBezTo>
                                <a:pt x="960" y="101246"/>
                                <a:pt x="1670" y="207255"/>
                                <a:pt x="0" y="308501"/>
                              </a:cubicBezTo>
                              <a:lnTo>
                                <a:pt x="1138407" y="912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5" name="Freeform 5"/>
                      <wps:cNvSpPr/>
                      <wps:spPr>
                        <a:xfrm>
                          <a:off x="0" y="0"/>
                          <a:ext cx="5787813" cy="330294"/>
                        </a:xfrm>
                        <a:custGeom>
                          <a:avLst/>
                          <a:gdLst>
                            <a:gd name="connsiteX0" fmla="*/ 7000103 w 7000103"/>
                            <a:gd name="connsiteY0" fmla="*/ 0 h 308919"/>
                            <a:gd name="connsiteX1" fmla="*/ 6876536 w 7000103"/>
                            <a:gd name="connsiteY1" fmla="*/ 308919 h 308919"/>
                            <a:gd name="connsiteX2" fmla="*/ 0 w 7000103"/>
                            <a:gd name="connsiteY2" fmla="*/ 308919 h 308919"/>
                            <a:gd name="connsiteX3" fmla="*/ 1804087 w 7000103"/>
                            <a:gd name="connsiteY3" fmla="*/ 0 h 308919"/>
                            <a:gd name="connsiteX4" fmla="*/ 7000103 w 7000103"/>
                            <a:gd name="connsiteY4" fmla="*/ 0 h 308919"/>
                            <a:gd name="connsiteX0" fmla="*/ 5718150 w 5718150"/>
                            <a:gd name="connsiteY0" fmla="*/ 0 h 308919"/>
                            <a:gd name="connsiteX1" fmla="*/ 5594583 w 5718150"/>
                            <a:gd name="connsiteY1" fmla="*/ 308919 h 308919"/>
                            <a:gd name="connsiteX2" fmla="*/ 0 w 5718150"/>
                            <a:gd name="connsiteY2" fmla="*/ 299954 h 308919"/>
                            <a:gd name="connsiteX3" fmla="*/ 522134 w 5718150"/>
                            <a:gd name="connsiteY3" fmla="*/ 0 h 308919"/>
                            <a:gd name="connsiteX4" fmla="*/ 5718150 w 5718150"/>
                            <a:gd name="connsiteY4" fmla="*/ 0 h 308919"/>
                            <a:gd name="connsiteX0" fmla="*/ 5718150 w 5718150"/>
                            <a:gd name="connsiteY0" fmla="*/ 17930 h 326849"/>
                            <a:gd name="connsiteX1" fmla="*/ 5594583 w 5718150"/>
                            <a:gd name="connsiteY1" fmla="*/ 326849 h 326849"/>
                            <a:gd name="connsiteX2" fmla="*/ 0 w 5718150"/>
                            <a:gd name="connsiteY2" fmla="*/ 317884 h 326849"/>
                            <a:gd name="connsiteX3" fmla="*/ 1606864 w 5718150"/>
                            <a:gd name="connsiteY3" fmla="*/ 0 h 326849"/>
                            <a:gd name="connsiteX4" fmla="*/ 5718150 w 5718150"/>
                            <a:gd name="connsiteY4" fmla="*/ 17930 h 326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8150" h="326849">
                              <a:moveTo>
                                <a:pt x="5718150" y="17930"/>
                              </a:moveTo>
                              <a:lnTo>
                                <a:pt x="5594583" y="326849"/>
                              </a:lnTo>
                              <a:lnTo>
                                <a:pt x="0" y="317884"/>
                              </a:lnTo>
                              <a:lnTo>
                                <a:pt x="1606864" y="0"/>
                              </a:lnTo>
                              <a:lnTo>
                                <a:pt x="5718150" y="179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6" name="Picture 3" descr="K:\Publications\LOGOS\Nacoe\Nacoe_CHOSEN_RGB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020"/>
                        <a:stretch/>
                      </pic:blipFill>
                      <pic:spPr bwMode="auto">
                        <a:xfrm>
                          <a:off x="0" y="402336"/>
                          <a:ext cx="1426464" cy="1155802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wps:wsp>
                      <wps:cNvPr id="7" name="Freeform 7"/>
                      <wps:cNvSpPr/>
                      <wps:spPr>
                        <a:xfrm>
                          <a:off x="3043123" y="826618"/>
                          <a:ext cx="4226560" cy="683895"/>
                        </a:xfrm>
                        <a:custGeom>
                          <a:avLst/>
                          <a:gdLst>
                            <a:gd name="connsiteX0" fmla="*/ 4192622 w 4212077"/>
                            <a:gd name="connsiteY0" fmla="*/ 0 h 612842"/>
                            <a:gd name="connsiteX1" fmla="*/ 3268494 w 4212077"/>
                            <a:gd name="connsiteY1" fmla="*/ 389106 h 612842"/>
                            <a:gd name="connsiteX2" fmla="*/ 0 w 4212077"/>
                            <a:gd name="connsiteY2" fmla="*/ 389106 h 612842"/>
                            <a:gd name="connsiteX3" fmla="*/ 3336587 w 4212077"/>
                            <a:gd name="connsiteY3" fmla="*/ 612842 h 612842"/>
                            <a:gd name="connsiteX4" fmla="*/ 4212077 w 4212077"/>
                            <a:gd name="connsiteY4" fmla="*/ 379378 h 612842"/>
                            <a:gd name="connsiteX5" fmla="*/ 4192622 w 4212077"/>
                            <a:gd name="connsiteY5" fmla="*/ 0 h 612842"/>
                            <a:gd name="connsiteX0" fmla="*/ 4212077 w 4212077"/>
                            <a:gd name="connsiteY0" fmla="*/ 0 h 612842"/>
                            <a:gd name="connsiteX1" fmla="*/ 3268494 w 4212077"/>
                            <a:gd name="connsiteY1" fmla="*/ 389106 h 612842"/>
                            <a:gd name="connsiteX2" fmla="*/ 0 w 4212077"/>
                            <a:gd name="connsiteY2" fmla="*/ 389106 h 612842"/>
                            <a:gd name="connsiteX3" fmla="*/ 3336587 w 4212077"/>
                            <a:gd name="connsiteY3" fmla="*/ 612842 h 612842"/>
                            <a:gd name="connsiteX4" fmla="*/ 4212077 w 4212077"/>
                            <a:gd name="connsiteY4" fmla="*/ 379378 h 612842"/>
                            <a:gd name="connsiteX5" fmla="*/ 4212077 w 4212077"/>
                            <a:gd name="connsiteY5" fmla="*/ 0 h 612842"/>
                            <a:gd name="connsiteX0" fmla="*/ 4226778 w 4226778"/>
                            <a:gd name="connsiteY0" fmla="*/ 0 h 577556"/>
                            <a:gd name="connsiteX1" fmla="*/ 3268494 w 4226778"/>
                            <a:gd name="connsiteY1" fmla="*/ 353820 h 577556"/>
                            <a:gd name="connsiteX2" fmla="*/ 0 w 4226778"/>
                            <a:gd name="connsiteY2" fmla="*/ 353820 h 577556"/>
                            <a:gd name="connsiteX3" fmla="*/ 3336587 w 4226778"/>
                            <a:gd name="connsiteY3" fmla="*/ 577556 h 577556"/>
                            <a:gd name="connsiteX4" fmla="*/ 4212077 w 4226778"/>
                            <a:gd name="connsiteY4" fmla="*/ 344092 h 577556"/>
                            <a:gd name="connsiteX5" fmla="*/ 4226778 w 4226778"/>
                            <a:gd name="connsiteY5" fmla="*/ 0 h 577556"/>
                            <a:gd name="connsiteX0" fmla="*/ 4226778 w 4226778"/>
                            <a:gd name="connsiteY0" fmla="*/ 0 h 618742"/>
                            <a:gd name="connsiteX1" fmla="*/ 3268494 w 4226778"/>
                            <a:gd name="connsiteY1" fmla="*/ 395006 h 618742"/>
                            <a:gd name="connsiteX2" fmla="*/ 0 w 4226778"/>
                            <a:gd name="connsiteY2" fmla="*/ 395006 h 618742"/>
                            <a:gd name="connsiteX3" fmla="*/ 3336587 w 4226778"/>
                            <a:gd name="connsiteY3" fmla="*/ 618742 h 618742"/>
                            <a:gd name="connsiteX4" fmla="*/ 4212077 w 4226778"/>
                            <a:gd name="connsiteY4" fmla="*/ 385278 h 618742"/>
                            <a:gd name="connsiteX5" fmla="*/ 4226778 w 4226778"/>
                            <a:gd name="connsiteY5" fmla="*/ 0 h 618742"/>
                            <a:gd name="connsiteX0" fmla="*/ 4226778 w 4226778"/>
                            <a:gd name="connsiteY0" fmla="*/ 0 h 618742"/>
                            <a:gd name="connsiteX1" fmla="*/ 3268494 w 4226778"/>
                            <a:gd name="connsiteY1" fmla="*/ 395006 h 618742"/>
                            <a:gd name="connsiteX2" fmla="*/ 0 w 4226778"/>
                            <a:gd name="connsiteY2" fmla="*/ 395006 h 618742"/>
                            <a:gd name="connsiteX3" fmla="*/ 3336587 w 4226778"/>
                            <a:gd name="connsiteY3" fmla="*/ 618742 h 618742"/>
                            <a:gd name="connsiteX4" fmla="*/ 4226778 w 4226778"/>
                            <a:gd name="connsiteY4" fmla="*/ 385278 h 618742"/>
                            <a:gd name="connsiteX5" fmla="*/ 4226778 w 4226778"/>
                            <a:gd name="connsiteY5" fmla="*/ 0 h 618742"/>
                            <a:gd name="connsiteX0" fmla="*/ 4226778 w 4226778"/>
                            <a:gd name="connsiteY0" fmla="*/ 0 h 583409"/>
                            <a:gd name="connsiteX1" fmla="*/ 3268494 w 4226778"/>
                            <a:gd name="connsiteY1" fmla="*/ 395006 h 583409"/>
                            <a:gd name="connsiteX2" fmla="*/ 0 w 4226778"/>
                            <a:gd name="connsiteY2" fmla="*/ 395006 h 583409"/>
                            <a:gd name="connsiteX3" fmla="*/ 3577695 w 4226778"/>
                            <a:gd name="connsiteY3" fmla="*/ 583409 h 583409"/>
                            <a:gd name="connsiteX4" fmla="*/ 4226778 w 4226778"/>
                            <a:gd name="connsiteY4" fmla="*/ 385278 h 583409"/>
                            <a:gd name="connsiteX5" fmla="*/ 4226778 w 4226778"/>
                            <a:gd name="connsiteY5" fmla="*/ 0 h 583409"/>
                            <a:gd name="connsiteX0" fmla="*/ 4226778 w 4226778"/>
                            <a:gd name="connsiteY0" fmla="*/ 0 h 598138"/>
                            <a:gd name="connsiteX1" fmla="*/ 3268494 w 4226778"/>
                            <a:gd name="connsiteY1" fmla="*/ 39500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685869"/>
                            <a:gd name="connsiteX1" fmla="*/ 3268322 w 4226778"/>
                            <a:gd name="connsiteY1" fmla="*/ 418576 h 685869"/>
                            <a:gd name="connsiteX2" fmla="*/ 0 w 4226778"/>
                            <a:gd name="connsiteY2" fmla="*/ 395006 h 685869"/>
                            <a:gd name="connsiteX3" fmla="*/ 3539473 w 4226778"/>
                            <a:gd name="connsiteY3" fmla="*/ 685869 h 685869"/>
                            <a:gd name="connsiteX4" fmla="*/ 4226778 w 4226778"/>
                            <a:gd name="connsiteY4" fmla="*/ 385278 h 685869"/>
                            <a:gd name="connsiteX5" fmla="*/ 4226778 w 4226778"/>
                            <a:gd name="connsiteY5" fmla="*/ 0 h 685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26778" h="685869">
                              <a:moveTo>
                                <a:pt x="4226778" y="0"/>
                              </a:moveTo>
                              <a:cubicBezTo>
                                <a:pt x="3916115" y="142471"/>
                                <a:pt x="3587807" y="279051"/>
                                <a:pt x="3268322" y="418576"/>
                              </a:cubicBezTo>
                              <a:lnTo>
                                <a:pt x="0" y="395006"/>
                              </a:lnTo>
                              <a:lnTo>
                                <a:pt x="3539473" y="685869"/>
                              </a:lnTo>
                              <a:lnTo>
                                <a:pt x="4226778" y="385278"/>
                              </a:lnTo>
                              <a:lnTo>
                                <a:pt x="4226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5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74ECA" id="Group 1" o:spid="_x0000_s1026" style="position:absolute;margin-left:11.6pt;margin-top:9.65pt;width:572.9pt;height:122.75pt;z-index:251657216;mso-position-horizontal-relative:page;mso-position-vertical-relative:page;mso-width-relative:margin;mso-height-relative:margin" coordsize="72756,1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">
              <v:shape id="Freeform 2" o:spid="_x0000_s1027" style="position:absolute;left:66348;top:146;width:6408;height:10115;visibility:visible;mso-wrap-style:square;v-text-anchor:middle" coordsize="740345,116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" path="m,l207544,1168850,732706,934071c730268,623554,742459,313037,740021,2520l,xe" fillcolor="#dbe200" stroked="f" strokeweight="1pt">
                <v:stroke joinstyle="miter"/>
                <v:path arrowok="t" o:connecttype="custom" o:connectlocs="0,0;179614,1011555;634104,808371;640435,2181;0,0" o:connectangles="0,0,0,0,0"/>
                <o:lock v:ext="edit" aspectratio="t"/>
              </v:shape>
              <v:shape id="Freeform 3" o:spid="_x0000_s1028" style="position:absolute;left:56546;top:146;width:11523;height:9226;visibility:visible;mso-wrap-style:square;v-text-anchor:middle" coordsize="1138407,9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" path="m1138407,912984l978846,,2630,c960,101246,1670,207255,,308501l1138407,912984xe" fillcolor="#1b5faa" stroked="f" strokeweight="1pt">
                <v:fill opacity="26214f"/>
                <v:stroke joinstyle="miter"/>
                <v:path arrowok="t" o:connecttype="custom" o:connectlocs="1152276,922606;990771,0;2662,0;0,311752;1152276,922606" o:connectangles="0,0,0,0,0"/>
              </v:shape>
              <v:shape id="Freeform 5" o:spid="_x0000_s1029" style="position:absolute;width:57878;height:3302;visibility:visible;mso-wrap-style:square;v-text-anchor:middle" coordsize="5718150,32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" path="m5718150,17930l5594583,326849,,317884,1606864,,5718150,17930xe" fillcolor="#1b5faa" stroked="f" strokeweight="1pt">
                <v:fill opacity="39321f"/>
                <v:stroke joinstyle="miter"/>
                <v:path arrowok="t" o:connecttype="custom" o:connectlocs="5787813,18119;5662741,330294;0,321235;1626440,0;5787813,18119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top:4023;width:14264;height:1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">
                <v:imagedata r:id="rId2" o:title="Nacoe_CHOSEN_RGB" cropbottom="24261f" chromakey="white"/>
              </v:shape>
              <v:shape id="Freeform 7" o:spid="_x0000_s1031" style="position:absolute;left:30431;top:8266;width:42265;height:6839;visibility:visible;mso-wrap-style:square;v-text-anchor:middle" coordsize="4226778,68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" path="m4226778,c3916115,142471,3587807,279051,3268322,418576l,395006,3539473,685869,4226778,385278,4226778,xe" fillcolor="#1b5faa" stroked="f" strokeweight="1pt">
                <v:fill opacity="32896f"/>
                <v:stroke joinstyle="miter"/>
                <v:path arrowok="t" o:connecttype="custom" o:connectlocs="4226560,0;3268153,417371;0,393869;3539290,683895;4226560,384169;4226560,0" o:connectangles="0,0,0,0,0,0"/>
              </v:shape>
              <w10:wrap anchorx="page" anchory="page"/>
              <w10:anchorlock/>
            </v:group>
          </w:pict>
        </mc:Fallback>
      </mc:AlternateContent>
    </w:r>
    <w:r>
      <w:rPr>
        <w:rFonts w:eastAsia="Calibri" w:cs="Arial"/>
        <w:color w:val="1B5FAA"/>
        <w:sz w:val="40"/>
        <w:szCs w:val="40"/>
        <w:lang w:eastAsia="en-AU"/>
      </w:rPr>
      <w:t>PROJECT PROPOSAL</w:t>
    </w:r>
  </w:p>
  <w:p w14:paraId="0D342EDD" w14:textId="77777777" w:rsidR="001B12D2" w:rsidRPr="0065514A" w:rsidRDefault="001B12D2" w:rsidP="001B12D2">
    <w:pPr>
      <w:spacing w:line="259" w:lineRule="auto"/>
      <w:ind w:left="-927" w:right="848"/>
      <w:jc w:val="right"/>
      <w:outlineLvl w:val="2"/>
      <w:rPr>
        <w:rFonts w:eastAsia="Calibri" w:cs="Arial"/>
        <w:color w:val="1B5FAA"/>
        <w:sz w:val="24"/>
        <w:szCs w:val="24"/>
        <w:lang w:eastAsia="en-AU"/>
      </w:rPr>
    </w:pPr>
    <w:r w:rsidRPr="0065514A">
      <w:rPr>
        <w:rFonts w:eastAsia="Calibri" w:cs="Arial"/>
        <w:color w:val="1B5FAA"/>
        <w:sz w:val="24"/>
        <w:szCs w:val="24"/>
        <w:lang w:eastAsia="en-AU"/>
      </w:rPr>
      <w:t>NACOE RESEARCH PROGRAM</w:t>
    </w:r>
  </w:p>
  <w:p w14:paraId="25F6897C" w14:textId="77777777" w:rsidR="001B12D2" w:rsidRPr="0065514A" w:rsidRDefault="001B12D2" w:rsidP="001B12D2">
    <w:pPr>
      <w:pStyle w:val="Header"/>
      <w:spacing w:before="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939F0"/>
    <w:multiLevelType w:val="hybridMultilevel"/>
    <w:tmpl w:val="FB662C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E7366"/>
    <w:multiLevelType w:val="hybridMultilevel"/>
    <w:tmpl w:val="5354190C"/>
    <w:lvl w:ilvl="0" w:tplc="546AC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41C89"/>
    <w:multiLevelType w:val="hybridMultilevel"/>
    <w:tmpl w:val="20F4AC2E"/>
    <w:lvl w:ilvl="0" w:tplc="CFC0803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D4782"/>
    <w:multiLevelType w:val="hybridMultilevel"/>
    <w:tmpl w:val="00D688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F130F4"/>
    <w:multiLevelType w:val="hybridMultilevel"/>
    <w:tmpl w:val="4E348B80"/>
    <w:lvl w:ilvl="0" w:tplc="A5F2C9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7155A"/>
    <w:multiLevelType w:val="hybridMultilevel"/>
    <w:tmpl w:val="C4848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B5AE5"/>
    <w:multiLevelType w:val="hybridMultilevel"/>
    <w:tmpl w:val="7FBCBE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F7B03"/>
    <w:multiLevelType w:val="hybridMultilevel"/>
    <w:tmpl w:val="638A238E"/>
    <w:lvl w:ilvl="0" w:tplc="CD302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30677"/>
    <w:rsid w:val="000044BF"/>
    <w:rsid w:val="00007455"/>
    <w:rsid w:val="0000782A"/>
    <w:rsid w:val="00007C46"/>
    <w:rsid w:val="000137FA"/>
    <w:rsid w:val="00020548"/>
    <w:rsid w:val="00021657"/>
    <w:rsid w:val="00023C03"/>
    <w:rsid w:val="000265B2"/>
    <w:rsid w:val="00030AD4"/>
    <w:rsid w:val="0003378E"/>
    <w:rsid w:val="0003603C"/>
    <w:rsid w:val="000379DE"/>
    <w:rsid w:val="00037C4B"/>
    <w:rsid w:val="00041D64"/>
    <w:rsid w:val="00043AF4"/>
    <w:rsid w:val="0005122A"/>
    <w:rsid w:val="00051879"/>
    <w:rsid w:val="00062B19"/>
    <w:rsid w:val="0007061D"/>
    <w:rsid w:val="00073573"/>
    <w:rsid w:val="00077719"/>
    <w:rsid w:val="00080DAA"/>
    <w:rsid w:val="00081467"/>
    <w:rsid w:val="00082D66"/>
    <w:rsid w:val="00084C8F"/>
    <w:rsid w:val="00085022"/>
    <w:rsid w:val="0008581B"/>
    <w:rsid w:val="00085E96"/>
    <w:rsid w:val="00087063"/>
    <w:rsid w:val="0009235A"/>
    <w:rsid w:val="00096D52"/>
    <w:rsid w:val="000A2476"/>
    <w:rsid w:val="000A747D"/>
    <w:rsid w:val="000B1E9F"/>
    <w:rsid w:val="000B2249"/>
    <w:rsid w:val="000B7674"/>
    <w:rsid w:val="000C0A8B"/>
    <w:rsid w:val="000D162E"/>
    <w:rsid w:val="000D2810"/>
    <w:rsid w:val="000D2A52"/>
    <w:rsid w:val="000D2BE3"/>
    <w:rsid w:val="000D5348"/>
    <w:rsid w:val="000E2C79"/>
    <w:rsid w:val="000E35FC"/>
    <w:rsid w:val="000E4646"/>
    <w:rsid w:val="000E5B87"/>
    <w:rsid w:val="000E71B6"/>
    <w:rsid w:val="000F218C"/>
    <w:rsid w:val="00107447"/>
    <w:rsid w:val="00110F82"/>
    <w:rsid w:val="00112116"/>
    <w:rsid w:val="00112EFF"/>
    <w:rsid w:val="00113321"/>
    <w:rsid w:val="001157CE"/>
    <w:rsid w:val="00124BCB"/>
    <w:rsid w:val="0012758B"/>
    <w:rsid w:val="00130772"/>
    <w:rsid w:val="00131451"/>
    <w:rsid w:val="00136E5F"/>
    <w:rsid w:val="0013720E"/>
    <w:rsid w:val="00137D85"/>
    <w:rsid w:val="00145947"/>
    <w:rsid w:val="00146308"/>
    <w:rsid w:val="00146CEB"/>
    <w:rsid w:val="00147ECD"/>
    <w:rsid w:val="0015348E"/>
    <w:rsid w:val="00157646"/>
    <w:rsid w:val="00160D98"/>
    <w:rsid w:val="00174530"/>
    <w:rsid w:val="00174C86"/>
    <w:rsid w:val="00174C9E"/>
    <w:rsid w:val="00174EF9"/>
    <w:rsid w:val="00175507"/>
    <w:rsid w:val="00176340"/>
    <w:rsid w:val="001822DE"/>
    <w:rsid w:val="00185F28"/>
    <w:rsid w:val="0018669E"/>
    <w:rsid w:val="00190A87"/>
    <w:rsid w:val="001936A1"/>
    <w:rsid w:val="00193AE5"/>
    <w:rsid w:val="00194691"/>
    <w:rsid w:val="001A0324"/>
    <w:rsid w:val="001A2190"/>
    <w:rsid w:val="001A2A15"/>
    <w:rsid w:val="001A4372"/>
    <w:rsid w:val="001A5B24"/>
    <w:rsid w:val="001B12D2"/>
    <w:rsid w:val="001B19B0"/>
    <w:rsid w:val="001B2528"/>
    <w:rsid w:val="001B4BF2"/>
    <w:rsid w:val="001B74D9"/>
    <w:rsid w:val="001B759B"/>
    <w:rsid w:val="001C5A3B"/>
    <w:rsid w:val="001C6A88"/>
    <w:rsid w:val="001D2760"/>
    <w:rsid w:val="001D3B64"/>
    <w:rsid w:val="001D439B"/>
    <w:rsid w:val="001D5D77"/>
    <w:rsid w:val="001E472C"/>
    <w:rsid w:val="001F27C2"/>
    <w:rsid w:val="001F731D"/>
    <w:rsid w:val="00202604"/>
    <w:rsid w:val="00206109"/>
    <w:rsid w:val="00215AAC"/>
    <w:rsid w:val="00220842"/>
    <w:rsid w:val="0022605F"/>
    <w:rsid w:val="00232AB8"/>
    <w:rsid w:val="00232F2F"/>
    <w:rsid w:val="0023358F"/>
    <w:rsid w:val="0024138E"/>
    <w:rsid w:val="00241A9E"/>
    <w:rsid w:val="002434BF"/>
    <w:rsid w:val="00243B73"/>
    <w:rsid w:val="0024449A"/>
    <w:rsid w:val="00250F53"/>
    <w:rsid w:val="002540DF"/>
    <w:rsid w:val="002572A3"/>
    <w:rsid w:val="002604FB"/>
    <w:rsid w:val="00263222"/>
    <w:rsid w:val="00263247"/>
    <w:rsid w:val="002638D3"/>
    <w:rsid w:val="00265B3A"/>
    <w:rsid w:val="002702BB"/>
    <w:rsid w:val="00273738"/>
    <w:rsid w:val="002876D5"/>
    <w:rsid w:val="00287A86"/>
    <w:rsid w:val="002950B8"/>
    <w:rsid w:val="00295209"/>
    <w:rsid w:val="0029548F"/>
    <w:rsid w:val="0029562F"/>
    <w:rsid w:val="002976F2"/>
    <w:rsid w:val="002A571F"/>
    <w:rsid w:val="002B315B"/>
    <w:rsid w:val="002B5CD5"/>
    <w:rsid w:val="002B7867"/>
    <w:rsid w:val="002C17B0"/>
    <w:rsid w:val="002C3879"/>
    <w:rsid w:val="002C7035"/>
    <w:rsid w:val="002D495F"/>
    <w:rsid w:val="002E1B77"/>
    <w:rsid w:val="002E4EDC"/>
    <w:rsid w:val="002F0C14"/>
    <w:rsid w:val="002F66B2"/>
    <w:rsid w:val="002F66E5"/>
    <w:rsid w:val="003013E0"/>
    <w:rsid w:val="00302AA8"/>
    <w:rsid w:val="00303743"/>
    <w:rsid w:val="00303AC7"/>
    <w:rsid w:val="00305D43"/>
    <w:rsid w:val="003105CE"/>
    <w:rsid w:val="00310A83"/>
    <w:rsid w:val="00320024"/>
    <w:rsid w:val="0032160E"/>
    <w:rsid w:val="003220E1"/>
    <w:rsid w:val="003307CD"/>
    <w:rsid w:val="0033753A"/>
    <w:rsid w:val="00341C1C"/>
    <w:rsid w:val="0034311E"/>
    <w:rsid w:val="0034447D"/>
    <w:rsid w:val="00353DDA"/>
    <w:rsid w:val="00357BFF"/>
    <w:rsid w:val="00361E1C"/>
    <w:rsid w:val="00365746"/>
    <w:rsid w:val="00365E13"/>
    <w:rsid w:val="00366104"/>
    <w:rsid w:val="00366D91"/>
    <w:rsid w:val="0037060B"/>
    <w:rsid w:val="003771C8"/>
    <w:rsid w:val="00390A5D"/>
    <w:rsid w:val="003919A8"/>
    <w:rsid w:val="00392A44"/>
    <w:rsid w:val="003930A1"/>
    <w:rsid w:val="003946BF"/>
    <w:rsid w:val="00396154"/>
    <w:rsid w:val="003A0690"/>
    <w:rsid w:val="003A4255"/>
    <w:rsid w:val="003A55E4"/>
    <w:rsid w:val="003C14C3"/>
    <w:rsid w:val="003C4286"/>
    <w:rsid w:val="003C563D"/>
    <w:rsid w:val="003C7587"/>
    <w:rsid w:val="003C75B6"/>
    <w:rsid w:val="003D00D7"/>
    <w:rsid w:val="003E3335"/>
    <w:rsid w:val="003E45DC"/>
    <w:rsid w:val="003E63F0"/>
    <w:rsid w:val="003E6F44"/>
    <w:rsid w:val="003E72E4"/>
    <w:rsid w:val="003F1C80"/>
    <w:rsid w:val="003F3D51"/>
    <w:rsid w:val="003F42A8"/>
    <w:rsid w:val="003F4E26"/>
    <w:rsid w:val="003F4F4B"/>
    <w:rsid w:val="003F73A7"/>
    <w:rsid w:val="003F73C1"/>
    <w:rsid w:val="00402E3F"/>
    <w:rsid w:val="00406567"/>
    <w:rsid w:val="004132F1"/>
    <w:rsid w:val="0041729B"/>
    <w:rsid w:val="00424536"/>
    <w:rsid w:val="00433304"/>
    <w:rsid w:val="00433A4C"/>
    <w:rsid w:val="004457B6"/>
    <w:rsid w:val="0045053D"/>
    <w:rsid w:val="004548CC"/>
    <w:rsid w:val="00462326"/>
    <w:rsid w:val="00466B78"/>
    <w:rsid w:val="004765D4"/>
    <w:rsid w:val="00476AEA"/>
    <w:rsid w:val="004771B8"/>
    <w:rsid w:val="004775B9"/>
    <w:rsid w:val="004869BB"/>
    <w:rsid w:val="00486FAC"/>
    <w:rsid w:val="004906C1"/>
    <w:rsid w:val="004960CD"/>
    <w:rsid w:val="004A2797"/>
    <w:rsid w:val="004B2070"/>
    <w:rsid w:val="004B2CFB"/>
    <w:rsid w:val="004B30FE"/>
    <w:rsid w:val="004B31A9"/>
    <w:rsid w:val="004B42B0"/>
    <w:rsid w:val="004B522F"/>
    <w:rsid w:val="004B6F39"/>
    <w:rsid w:val="004C2081"/>
    <w:rsid w:val="004C581A"/>
    <w:rsid w:val="004C6433"/>
    <w:rsid w:val="004D08CA"/>
    <w:rsid w:val="004D09E0"/>
    <w:rsid w:val="004D72C9"/>
    <w:rsid w:val="004D7AA9"/>
    <w:rsid w:val="004E2CAF"/>
    <w:rsid w:val="004E336B"/>
    <w:rsid w:val="004E451D"/>
    <w:rsid w:val="004E5764"/>
    <w:rsid w:val="004E675C"/>
    <w:rsid w:val="004E6C5C"/>
    <w:rsid w:val="004E758A"/>
    <w:rsid w:val="004F0691"/>
    <w:rsid w:val="004F79AA"/>
    <w:rsid w:val="00500A7F"/>
    <w:rsid w:val="00503B73"/>
    <w:rsid w:val="005134D1"/>
    <w:rsid w:val="00516E93"/>
    <w:rsid w:val="00523F88"/>
    <w:rsid w:val="00525FDC"/>
    <w:rsid w:val="00531504"/>
    <w:rsid w:val="00535B4F"/>
    <w:rsid w:val="00535C88"/>
    <w:rsid w:val="00535CE0"/>
    <w:rsid w:val="00541942"/>
    <w:rsid w:val="00541BB5"/>
    <w:rsid w:val="00542F2B"/>
    <w:rsid w:val="00545555"/>
    <w:rsid w:val="00557F73"/>
    <w:rsid w:val="005608E8"/>
    <w:rsid w:val="00561BEF"/>
    <w:rsid w:val="00562675"/>
    <w:rsid w:val="00570EE4"/>
    <w:rsid w:val="0057467D"/>
    <w:rsid w:val="00582432"/>
    <w:rsid w:val="00587619"/>
    <w:rsid w:val="005956B0"/>
    <w:rsid w:val="00596FFB"/>
    <w:rsid w:val="005970B4"/>
    <w:rsid w:val="005977A1"/>
    <w:rsid w:val="005A14AC"/>
    <w:rsid w:val="005A6FB7"/>
    <w:rsid w:val="005B0243"/>
    <w:rsid w:val="005B1C48"/>
    <w:rsid w:val="005B3914"/>
    <w:rsid w:val="005B53B0"/>
    <w:rsid w:val="005B5C18"/>
    <w:rsid w:val="005B6696"/>
    <w:rsid w:val="005B69DA"/>
    <w:rsid w:val="005C3BAF"/>
    <w:rsid w:val="005C41C1"/>
    <w:rsid w:val="005C6ADD"/>
    <w:rsid w:val="005D17B4"/>
    <w:rsid w:val="005D43AD"/>
    <w:rsid w:val="005E1C40"/>
    <w:rsid w:val="005E5053"/>
    <w:rsid w:val="005E55C9"/>
    <w:rsid w:val="005F530A"/>
    <w:rsid w:val="0060304D"/>
    <w:rsid w:val="006055D6"/>
    <w:rsid w:val="00615240"/>
    <w:rsid w:val="00615803"/>
    <w:rsid w:val="00615FEE"/>
    <w:rsid w:val="00620C55"/>
    <w:rsid w:val="00621D3C"/>
    <w:rsid w:val="006240BB"/>
    <w:rsid w:val="00627048"/>
    <w:rsid w:val="00627B41"/>
    <w:rsid w:val="006325EF"/>
    <w:rsid w:val="00635157"/>
    <w:rsid w:val="00635268"/>
    <w:rsid w:val="006357AA"/>
    <w:rsid w:val="00643184"/>
    <w:rsid w:val="00645C91"/>
    <w:rsid w:val="00645F39"/>
    <w:rsid w:val="00645FAE"/>
    <w:rsid w:val="006568ED"/>
    <w:rsid w:val="00657FDE"/>
    <w:rsid w:val="00663811"/>
    <w:rsid w:val="00666869"/>
    <w:rsid w:val="00671919"/>
    <w:rsid w:val="00672AA2"/>
    <w:rsid w:val="00693B53"/>
    <w:rsid w:val="006969E5"/>
    <w:rsid w:val="00696CA3"/>
    <w:rsid w:val="0069794D"/>
    <w:rsid w:val="006A08B4"/>
    <w:rsid w:val="006A1022"/>
    <w:rsid w:val="006A1AE1"/>
    <w:rsid w:val="006A2ACC"/>
    <w:rsid w:val="006A3BC1"/>
    <w:rsid w:val="006A4991"/>
    <w:rsid w:val="006A6140"/>
    <w:rsid w:val="006A64DA"/>
    <w:rsid w:val="006B2BB9"/>
    <w:rsid w:val="006B3675"/>
    <w:rsid w:val="006B3B42"/>
    <w:rsid w:val="006B4689"/>
    <w:rsid w:val="006B511B"/>
    <w:rsid w:val="006B5698"/>
    <w:rsid w:val="006B7361"/>
    <w:rsid w:val="006C0868"/>
    <w:rsid w:val="006C2DF2"/>
    <w:rsid w:val="006C4CFE"/>
    <w:rsid w:val="006D29A5"/>
    <w:rsid w:val="006D30B5"/>
    <w:rsid w:val="006D3BAF"/>
    <w:rsid w:val="006D5263"/>
    <w:rsid w:val="006E145D"/>
    <w:rsid w:val="006E743F"/>
    <w:rsid w:val="006F1AA1"/>
    <w:rsid w:val="006F2247"/>
    <w:rsid w:val="006F5EDE"/>
    <w:rsid w:val="006F6F61"/>
    <w:rsid w:val="006F718F"/>
    <w:rsid w:val="006F77F2"/>
    <w:rsid w:val="006F7E11"/>
    <w:rsid w:val="00700DE0"/>
    <w:rsid w:val="0070106B"/>
    <w:rsid w:val="00701707"/>
    <w:rsid w:val="00701D0F"/>
    <w:rsid w:val="007127E0"/>
    <w:rsid w:val="0072494B"/>
    <w:rsid w:val="007249A4"/>
    <w:rsid w:val="00726CC6"/>
    <w:rsid w:val="007300B3"/>
    <w:rsid w:val="0073499B"/>
    <w:rsid w:val="007371EE"/>
    <w:rsid w:val="00737C64"/>
    <w:rsid w:val="00744187"/>
    <w:rsid w:val="00747F11"/>
    <w:rsid w:val="00762A0B"/>
    <w:rsid w:val="00763705"/>
    <w:rsid w:val="0076611F"/>
    <w:rsid w:val="0076612B"/>
    <w:rsid w:val="00767057"/>
    <w:rsid w:val="00770153"/>
    <w:rsid w:val="00775DD9"/>
    <w:rsid w:val="007776F5"/>
    <w:rsid w:val="00782E89"/>
    <w:rsid w:val="00783FDA"/>
    <w:rsid w:val="00786BC3"/>
    <w:rsid w:val="007923D4"/>
    <w:rsid w:val="007A0093"/>
    <w:rsid w:val="007A25D4"/>
    <w:rsid w:val="007A2BF1"/>
    <w:rsid w:val="007A77AC"/>
    <w:rsid w:val="007B1D56"/>
    <w:rsid w:val="007B2FC4"/>
    <w:rsid w:val="007B3F79"/>
    <w:rsid w:val="007B6268"/>
    <w:rsid w:val="007B7CF6"/>
    <w:rsid w:val="007C43D0"/>
    <w:rsid w:val="007C678B"/>
    <w:rsid w:val="007C711F"/>
    <w:rsid w:val="007D0586"/>
    <w:rsid w:val="007E4F0B"/>
    <w:rsid w:val="007E7E33"/>
    <w:rsid w:val="007F07D0"/>
    <w:rsid w:val="007F1054"/>
    <w:rsid w:val="007F3423"/>
    <w:rsid w:val="007F4BF6"/>
    <w:rsid w:val="007F5011"/>
    <w:rsid w:val="007F6831"/>
    <w:rsid w:val="008015E3"/>
    <w:rsid w:val="008058F9"/>
    <w:rsid w:val="00805C6D"/>
    <w:rsid w:val="008064CD"/>
    <w:rsid w:val="00811F33"/>
    <w:rsid w:val="00815494"/>
    <w:rsid w:val="00817E09"/>
    <w:rsid w:val="008200C5"/>
    <w:rsid w:val="00827EB3"/>
    <w:rsid w:val="008309FC"/>
    <w:rsid w:val="008403D7"/>
    <w:rsid w:val="00842DF1"/>
    <w:rsid w:val="00843C37"/>
    <w:rsid w:val="00847385"/>
    <w:rsid w:val="0085198F"/>
    <w:rsid w:val="008539E7"/>
    <w:rsid w:val="008760E9"/>
    <w:rsid w:val="00880013"/>
    <w:rsid w:val="008827C8"/>
    <w:rsid w:val="00883BA3"/>
    <w:rsid w:val="00887889"/>
    <w:rsid w:val="00891D2A"/>
    <w:rsid w:val="008927FE"/>
    <w:rsid w:val="00892EA7"/>
    <w:rsid w:val="0089444E"/>
    <w:rsid w:val="00894488"/>
    <w:rsid w:val="008A3DAF"/>
    <w:rsid w:val="008A40C6"/>
    <w:rsid w:val="008B0D7C"/>
    <w:rsid w:val="008B2A79"/>
    <w:rsid w:val="008B5C50"/>
    <w:rsid w:val="008B7D89"/>
    <w:rsid w:val="008C2B1A"/>
    <w:rsid w:val="008C339B"/>
    <w:rsid w:val="008C4201"/>
    <w:rsid w:val="008C422E"/>
    <w:rsid w:val="008C4993"/>
    <w:rsid w:val="008D06CC"/>
    <w:rsid w:val="008E1D15"/>
    <w:rsid w:val="008E2A33"/>
    <w:rsid w:val="008E5541"/>
    <w:rsid w:val="008E7B54"/>
    <w:rsid w:val="00900774"/>
    <w:rsid w:val="0090631A"/>
    <w:rsid w:val="009139AB"/>
    <w:rsid w:val="00915A6D"/>
    <w:rsid w:val="0091723C"/>
    <w:rsid w:val="00923E74"/>
    <w:rsid w:val="00923E92"/>
    <w:rsid w:val="00925279"/>
    <w:rsid w:val="00925387"/>
    <w:rsid w:val="00925F45"/>
    <w:rsid w:val="00926801"/>
    <w:rsid w:val="00926C11"/>
    <w:rsid w:val="009304FC"/>
    <w:rsid w:val="00932DD9"/>
    <w:rsid w:val="00933826"/>
    <w:rsid w:val="00934023"/>
    <w:rsid w:val="009351A1"/>
    <w:rsid w:val="00937C12"/>
    <w:rsid w:val="00947BA0"/>
    <w:rsid w:val="0095066E"/>
    <w:rsid w:val="00955FA1"/>
    <w:rsid w:val="0096121D"/>
    <w:rsid w:val="00963D92"/>
    <w:rsid w:val="00963E45"/>
    <w:rsid w:val="00964280"/>
    <w:rsid w:val="009653F1"/>
    <w:rsid w:val="009713F2"/>
    <w:rsid w:val="0097422A"/>
    <w:rsid w:val="00977EB5"/>
    <w:rsid w:val="00982CBA"/>
    <w:rsid w:val="009843B6"/>
    <w:rsid w:val="009868BE"/>
    <w:rsid w:val="00987BB3"/>
    <w:rsid w:val="0099128A"/>
    <w:rsid w:val="009A70E2"/>
    <w:rsid w:val="009B017B"/>
    <w:rsid w:val="009B318A"/>
    <w:rsid w:val="009B6ADA"/>
    <w:rsid w:val="009C10E2"/>
    <w:rsid w:val="009C15CB"/>
    <w:rsid w:val="009C4DF6"/>
    <w:rsid w:val="009C5126"/>
    <w:rsid w:val="009C58F2"/>
    <w:rsid w:val="009C7DBE"/>
    <w:rsid w:val="009D047B"/>
    <w:rsid w:val="009D1A9F"/>
    <w:rsid w:val="009D4042"/>
    <w:rsid w:val="009D434F"/>
    <w:rsid w:val="009D7DEF"/>
    <w:rsid w:val="009E1119"/>
    <w:rsid w:val="009E1F71"/>
    <w:rsid w:val="009E2536"/>
    <w:rsid w:val="009F0328"/>
    <w:rsid w:val="009F649B"/>
    <w:rsid w:val="00A06C69"/>
    <w:rsid w:val="00A10823"/>
    <w:rsid w:val="00A10870"/>
    <w:rsid w:val="00A12262"/>
    <w:rsid w:val="00A147BB"/>
    <w:rsid w:val="00A14D4E"/>
    <w:rsid w:val="00A213EE"/>
    <w:rsid w:val="00A23321"/>
    <w:rsid w:val="00A30677"/>
    <w:rsid w:val="00A35183"/>
    <w:rsid w:val="00A43FEB"/>
    <w:rsid w:val="00A46621"/>
    <w:rsid w:val="00A50E37"/>
    <w:rsid w:val="00A5788F"/>
    <w:rsid w:val="00A61027"/>
    <w:rsid w:val="00A62BD1"/>
    <w:rsid w:val="00A63125"/>
    <w:rsid w:val="00A71C83"/>
    <w:rsid w:val="00A76D53"/>
    <w:rsid w:val="00A86865"/>
    <w:rsid w:val="00A901AD"/>
    <w:rsid w:val="00A9167D"/>
    <w:rsid w:val="00A91FD2"/>
    <w:rsid w:val="00A9368F"/>
    <w:rsid w:val="00A950AF"/>
    <w:rsid w:val="00A9653C"/>
    <w:rsid w:val="00AA024D"/>
    <w:rsid w:val="00AA058F"/>
    <w:rsid w:val="00AA2F9A"/>
    <w:rsid w:val="00AA5268"/>
    <w:rsid w:val="00AB03E7"/>
    <w:rsid w:val="00AB127D"/>
    <w:rsid w:val="00AB4971"/>
    <w:rsid w:val="00AB6C68"/>
    <w:rsid w:val="00AC064B"/>
    <w:rsid w:val="00AC12A9"/>
    <w:rsid w:val="00AC2703"/>
    <w:rsid w:val="00AC2849"/>
    <w:rsid w:val="00AD0E99"/>
    <w:rsid w:val="00AD1047"/>
    <w:rsid w:val="00AD1930"/>
    <w:rsid w:val="00AD34F5"/>
    <w:rsid w:val="00AD3A28"/>
    <w:rsid w:val="00AD68EC"/>
    <w:rsid w:val="00AD6BF3"/>
    <w:rsid w:val="00AE007A"/>
    <w:rsid w:val="00AE1868"/>
    <w:rsid w:val="00AE345F"/>
    <w:rsid w:val="00AE417C"/>
    <w:rsid w:val="00AE4882"/>
    <w:rsid w:val="00AE5D34"/>
    <w:rsid w:val="00AE612D"/>
    <w:rsid w:val="00AF0162"/>
    <w:rsid w:val="00AF2BBF"/>
    <w:rsid w:val="00AF4C95"/>
    <w:rsid w:val="00AF535A"/>
    <w:rsid w:val="00AF621F"/>
    <w:rsid w:val="00B02BEA"/>
    <w:rsid w:val="00B0785D"/>
    <w:rsid w:val="00B13493"/>
    <w:rsid w:val="00B14160"/>
    <w:rsid w:val="00B211C8"/>
    <w:rsid w:val="00B22A44"/>
    <w:rsid w:val="00B269DE"/>
    <w:rsid w:val="00B417C8"/>
    <w:rsid w:val="00B44984"/>
    <w:rsid w:val="00B45610"/>
    <w:rsid w:val="00B46710"/>
    <w:rsid w:val="00B50804"/>
    <w:rsid w:val="00B576F1"/>
    <w:rsid w:val="00B60B88"/>
    <w:rsid w:val="00B63BB4"/>
    <w:rsid w:val="00B6698D"/>
    <w:rsid w:val="00B66A44"/>
    <w:rsid w:val="00B71C77"/>
    <w:rsid w:val="00B72AD9"/>
    <w:rsid w:val="00B749CE"/>
    <w:rsid w:val="00B766C1"/>
    <w:rsid w:val="00B767CD"/>
    <w:rsid w:val="00B878B8"/>
    <w:rsid w:val="00B9310C"/>
    <w:rsid w:val="00B936D5"/>
    <w:rsid w:val="00B97721"/>
    <w:rsid w:val="00BA108A"/>
    <w:rsid w:val="00BA23C9"/>
    <w:rsid w:val="00BA2592"/>
    <w:rsid w:val="00BA2830"/>
    <w:rsid w:val="00BA3EE4"/>
    <w:rsid w:val="00BA7DD0"/>
    <w:rsid w:val="00BB37CF"/>
    <w:rsid w:val="00BB3C8A"/>
    <w:rsid w:val="00BB4BA5"/>
    <w:rsid w:val="00BB7F21"/>
    <w:rsid w:val="00BB7FB7"/>
    <w:rsid w:val="00BC4262"/>
    <w:rsid w:val="00BC73BD"/>
    <w:rsid w:val="00BD0A84"/>
    <w:rsid w:val="00BD1977"/>
    <w:rsid w:val="00BD216E"/>
    <w:rsid w:val="00BD4693"/>
    <w:rsid w:val="00BD4F5B"/>
    <w:rsid w:val="00BD7789"/>
    <w:rsid w:val="00BE050B"/>
    <w:rsid w:val="00BE234B"/>
    <w:rsid w:val="00BF0CC7"/>
    <w:rsid w:val="00BF58FE"/>
    <w:rsid w:val="00BF597F"/>
    <w:rsid w:val="00BF798E"/>
    <w:rsid w:val="00C01C4F"/>
    <w:rsid w:val="00C04007"/>
    <w:rsid w:val="00C04C10"/>
    <w:rsid w:val="00C04C4B"/>
    <w:rsid w:val="00C071F1"/>
    <w:rsid w:val="00C116A1"/>
    <w:rsid w:val="00C1192D"/>
    <w:rsid w:val="00C13293"/>
    <w:rsid w:val="00C14687"/>
    <w:rsid w:val="00C15857"/>
    <w:rsid w:val="00C15DC2"/>
    <w:rsid w:val="00C23998"/>
    <w:rsid w:val="00C24114"/>
    <w:rsid w:val="00C24190"/>
    <w:rsid w:val="00C25395"/>
    <w:rsid w:val="00C263A2"/>
    <w:rsid w:val="00C27BDD"/>
    <w:rsid w:val="00C35E26"/>
    <w:rsid w:val="00C3799F"/>
    <w:rsid w:val="00C4023B"/>
    <w:rsid w:val="00C421EA"/>
    <w:rsid w:val="00C44612"/>
    <w:rsid w:val="00C46CE9"/>
    <w:rsid w:val="00C47878"/>
    <w:rsid w:val="00C510B7"/>
    <w:rsid w:val="00C51FBD"/>
    <w:rsid w:val="00C54E5D"/>
    <w:rsid w:val="00C622D7"/>
    <w:rsid w:val="00C6508F"/>
    <w:rsid w:val="00C65531"/>
    <w:rsid w:val="00C66B83"/>
    <w:rsid w:val="00C67CBE"/>
    <w:rsid w:val="00C7070E"/>
    <w:rsid w:val="00C76131"/>
    <w:rsid w:val="00C77CE9"/>
    <w:rsid w:val="00C80592"/>
    <w:rsid w:val="00C81633"/>
    <w:rsid w:val="00C82C24"/>
    <w:rsid w:val="00C83506"/>
    <w:rsid w:val="00C83704"/>
    <w:rsid w:val="00C85F84"/>
    <w:rsid w:val="00C91ADE"/>
    <w:rsid w:val="00C93370"/>
    <w:rsid w:val="00C97676"/>
    <w:rsid w:val="00CA575C"/>
    <w:rsid w:val="00CA6D56"/>
    <w:rsid w:val="00CB0DD0"/>
    <w:rsid w:val="00CB148F"/>
    <w:rsid w:val="00CB2472"/>
    <w:rsid w:val="00CB3EA9"/>
    <w:rsid w:val="00CB7D42"/>
    <w:rsid w:val="00CC0750"/>
    <w:rsid w:val="00CC2D53"/>
    <w:rsid w:val="00CC62AA"/>
    <w:rsid w:val="00CD029C"/>
    <w:rsid w:val="00CD4B6F"/>
    <w:rsid w:val="00CD4E7D"/>
    <w:rsid w:val="00CE04D2"/>
    <w:rsid w:val="00CE1DCE"/>
    <w:rsid w:val="00CE3282"/>
    <w:rsid w:val="00CF0581"/>
    <w:rsid w:val="00CF3478"/>
    <w:rsid w:val="00CF38FE"/>
    <w:rsid w:val="00CF4593"/>
    <w:rsid w:val="00CF4E27"/>
    <w:rsid w:val="00CF6F83"/>
    <w:rsid w:val="00CF744F"/>
    <w:rsid w:val="00D02C9B"/>
    <w:rsid w:val="00D03E5B"/>
    <w:rsid w:val="00D06855"/>
    <w:rsid w:val="00D06A65"/>
    <w:rsid w:val="00D072CB"/>
    <w:rsid w:val="00D1645C"/>
    <w:rsid w:val="00D25557"/>
    <w:rsid w:val="00D31C53"/>
    <w:rsid w:val="00D31CA1"/>
    <w:rsid w:val="00D3468E"/>
    <w:rsid w:val="00D50176"/>
    <w:rsid w:val="00D53A6C"/>
    <w:rsid w:val="00D557E1"/>
    <w:rsid w:val="00D5645E"/>
    <w:rsid w:val="00D575D1"/>
    <w:rsid w:val="00D600D0"/>
    <w:rsid w:val="00D6070E"/>
    <w:rsid w:val="00D61CF2"/>
    <w:rsid w:val="00D6348C"/>
    <w:rsid w:val="00D63B3D"/>
    <w:rsid w:val="00D66301"/>
    <w:rsid w:val="00D669C6"/>
    <w:rsid w:val="00D66F7E"/>
    <w:rsid w:val="00D72236"/>
    <w:rsid w:val="00D7574B"/>
    <w:rsid w:val="00D7693E"/>
    <w:rsid w:val="00D84FBD"/>
    <w:rsid w:val="00D90251"/>
    <w:rsid w:val="00D9169B"/>
    <w:rsid w:val="00D9335F"/>
    <w:rsid w:val="00DA199D"/>
    <w:rsid w:val="00DA30F0"/>
    <w:rsid w:val="00DA3442"/>
    <w:rsid w:val="00DA41D3"/>
    <w:rsid w:val="00DB0822"/>
    <w:rsid w:val="00DB1FF0"/>
    <w:rsid w:val="00DC04AC"/>
    <w:rsid w:val="00DC10D7"/>
    <w:rsid w:val="00DC3DAD"/>
    <w:rsid w:val="00DC5380"/>
    <w:rsid w:val="00DC637F"/>
    <w:rsid w:val="00DC6474"/>
    <w:rsid w:val="00DC6F59"/>
    <w:rsid w:val="00DD0E23"/>
    <w:rsid w:val="00DD115C"/>
    <w:rsid w:val="00DD3383"/>
    <w:rsid w:val="00DD3562"/>
    <w:rsid w:val="00DD548C"/>
    <w:rsid w:val="00DE0437"/>
    <w:rsid w:val="00DE15AF"/>
    <w:rsid w:val="00DE4BFF"/>
    <w:rsid w:val="00DE55DA"/>
    <w:rsid w:val="00DE59F2"/>
    <w:rsid w:val="00DF2192"/>
    <w:rsid w:val="00DF4784"/>
    <w:rsid w:val="00DF4E0A"/>
    <w:rsid w:val="00DF6372"/>
    <w:rsid w:val="00DF7606"/>
    <w:rsid w:val="00E0397A"/>
    <w:rsid w:val="00E06EE4"/>
    <w:rsid w:val="00E1097F"/>
    <w:rsid w:val="00E11BC0"/>
    <w:rsid w:val="00E121C8"/>
    <w:rsid w:val="00E12328"/>
    <w:rsid w:val="00E125AD"/>
    <w:rsid w:val="00E13083"/>
    <w:rsid w:val="00E13F89"/>
    <w:rsid w:val="00E168D3"/>
    <w:rsid w:val="00E207D1"/>
    <w:rsid w:val="00E21227"/>
    <w:rsid w:val="00E23353"/>
    <w:rsid w:val="00E2783C"/>
    <w:rsid w:val="00E32BC1"/>
    <w:rsid w:val="00E410BB"/>
    <w:rsid w:val="00E45758"/>
    <w:rsid w:val="00E46ABE"/>
    <w:rsid w:val="00E52433"/>
    <w:rsid w:val="00E52BDA"/>
    <w:rsid w:val="00E53996"/>
    <w:rsid w:val="00E55300"/>
    <w:rsid w:val="00E5667E"/>
    <w:rsid w:val="00E60790"/>
    <w:rsid w:val="00E65A28"/>
    <w:rsid w:val="00E70297"/>
    <w:rsid w:val="00E73596"/>
    <w:rsid w:val="00E81071"/>
    <w:rsid w:val="00E8206C"/>
    <w:rsid w:val="00E8226D"/>
    <w:rsid w:val="00E910F8"/>
    <w:rsid w:val="00E965C7"/>
    <w:rsid w:val="00E973DE"/>
    <w:rsid w:val="00E9771B"/>
    <w:rsid w:val="00EA5256"/>
    <w:rsid w:val="00EA5697"/>
    <w:rsid w:val="00EB0DA6"/>
    <w:rsid w:val="00EB1AAC"/>
    <w:rsid w:val="00EC1C1D"/>
    <w:rsid w:val="00EC324F"/>
    <w:rsid w:val="00EC3832"/>
    <w:rsid w:val="00ED5D3C"/>
    <w:rsid w:val="00EE45D0"/>
    <w:rsid w:val="00EE7095"/>
    <w:rsid w:val="00EE795F"/>
    <w:rsid w:val="00EF2A42"/>
    <w:rsid w:val="00EF5451"/>
    <w:rsid w:val="00F103FC"/>
    <w:rsid w:val="00F1170D"/>
    <w:rsid w:val="00F13349"/>
    <w:rsid w:val="00F21E11"/>
    <w:rsid w:val="00F22F6A"/>
    <w:rsid w:val="00F24AA4"/>
    <w:rsid w:val="00F2598C"/>
    <w:rsid w:val="00F354E1"/>
    <w:rsid w:val="00F40D14"/>
    <w:rsid w:val="00F44230"/>
    <w:rsid w:val="00F46658"/>
    <w:rsid w:val="00F60941"/>
    <w:rsid w:val="00F60B68"/>
    <w:rsid w:val="00F62A61"/>
    <w:rsid w:val="00F65381"/>
    <w:rsid w:val="00F66D2B"/>
    <w:rsid w:val="00F6746F"/>
    <w:rsid w:val="00F70B1C"/>
    <w:rsid w:val="00F7344E"/>
    <w:rsid w:val="00F75E06"/>
    <w:rsid w:val="00F827B7"/>
    <w:rsid w:val="00F83087"/>
    <w:rsid w:val="00F90226"/>
    <w:rsid w:val="00F91D13"/>
    <w:rsid w:val="00F92BCB"/>
    <w:rsid w:val="00F95A70"/>
    <w:rsid w:val="00FB1120"/>
    <w:rsid w:val="00FB47B8"/>
    <w:rsid w:val="00FB6B2B"/>
    <w:rsid w:val="00FC0EB3"/>
    <w:rsid w:val="00FC0FE1"/>
    <w:rsid w:val="00FC6C7A"/>
    <w:rsid w:val="00FD14B3"/>
    <w:rsid w:val="00FD1870"/>
    <w:rsid w:val="00FD6A05"/>
    <w:rsid w:val="00FE1510"/>
    <w:rsid w:val="00FE2FBF"/>
    <w:rsid w:val="00FF17D2"/>
    <w:rsid w:val="00FF7266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51F48"/>
  <w15:docId w15:val="{0F3A1AFD-A39A-45AF-90EA-D0631900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678B"/>
    <w:pPr>
      <w:spacing w:after="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021657"/>
    <w:pPr>
      <w:keepNext/>
      <w:spacing w:before="240" w:after="60"/>
      <w:ind w:left="249" w:right="-125"/>
      <w:outlineLvl w:val="0"/>
    </w:pPr>
    <w:rPr>
      <w:rFonts w:eastAsia="Times New Roman" w:cs="Arial"/>
      <w:b/>
      <w:bCs/>
      <w:kern w:val="28"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1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21657"/>
  </w:style>
  <w:style w:type="paragraph" w:styleId="Footer">
    <w:name w:val="footer"/>
    <w:basedOn w:val="Normal"/>
    <w:link w:val="FooterChar"/>
    <w:unhideWhenUsed/>
    <w:rsid w:val="00021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21657"/>
  </w:style>
  <w:style w:type="character" w:customStyle="1" w:styleId="Heading1Char">
    <w:name w:val="Heading 1 Char"/>
    <w:basedOn w:val="DefaultParagraphFont"/>
    <w:link w:val="Heading1"/>
    <w:rsid w:val="00021657"/>
    <w:rPr>
      <w:rFonts w:ascii="Arial" w:eastAsia="Times New Roman" w:hAnsi="Arial" w:cs="Arial"/>
      <w:b/>
      <w:bCs/>
      <w:kern w:val="28"/>
      <w:sz w:val="28"/>
      <w:szCs w:val="2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6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1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link w:val="ParagraphChar"/>
    <w:uiPriority w:val="99"/>
    <w:rsid w:val="00021657"/>
    <w:pPr>
      <w:spacing w:after="240"/>
      <w:ind w:left="249" w:right="-125"/>
    </w:pPr>
    <w:rPr>
      <w:rFonts w:eastAsia="Times New Roman" w:cs="Times New Roman"/>
      <w:szCs w:val="20"/>
      <w:lang w:eastAsia="en-AU"/>
    </w:rPr>
  </w:style>
  <w:style w:type="character" w:customStyle="1" w:styleId="ParagraphChar">
    <w:name w:val="Paragraph Char"/>
    <w:link w:val="Paragraph"/>
    <w:uiPriority w:val="99"/>
    <w:rsid w:val="00021657"/>
    <w:rPr>
      <w:rFonts w:ascii="Arial" w:eastAsia="Times New Roman" w:hAnsi="Arial" w:cs="Times New Roman"/>
      <w:sz w:val="20"/>
      <w:szCs w:val="20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0216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6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AD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A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AD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D61CF2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D61CF2"/>
    <w:rPr>
      <w:rFonts w:eastAsia="Times New Roman" w:cs="Times New Roman"/>
      <w:sz w:val="20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1549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75C"/>
    <w:rPr>
      <w:color w:val="808080"/>
    </w:rPr>
  </w:style>
  <w:style w:type="paragraph" w:customStyle="1" w:styleId="Bullets">
    <w:name w:val="Bullets"/>
    <w:basedOn w:val="ListParagraph"/>
    <w:link w:val="BulletsChar"/>
    <w:qFormat/>
    <w:rsid w:val="00030AD4"/>
    <w:pPr>
      <w:numPr>
        <w:numId w:val="7"/>
      </w:numPr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0AD4"/>
  </w:style>
  <w:style w:type="character" w:customStyle="1" w:styleId="BulletsChar">
    <w:name w:val="Bullets Char"/>
    <w:basedOn w:val="ListParagraphChar"/>
    <w:link w:val="Bullets"/>
    <w:rsid w:val="00030AD4"/>
    <w:rPr>
      <w:rFonts w:ascii="Arial" w:hAnsi="Arial" w:cs="Arial"/>
      <w:sz w:val="20"/>
    </w:rPr>
  </w:style>
  <w:style w:type="paragraph" w:customStyle="1" w:styleId="MainHeading">
    <w:name w:val="Main Heading"/>
    <w:qFormat/>
    <w:rsid w:val="001B12D2"/>
    <w:pPr>
      <w:spacing w:after="160" w:line="259" w:lineRule="auto"/>
      <w:outlineLvl w:val="1"/>
    </w:pPr>
    <w:rPr>
      <w:rFonts w:ascii="Arial" w:eastAsia="Calibri" w:hAnsi="Arial" w:cs="Arial"/>
      <w:color w:val="1B5FAA"/>
      <w:sz w:val="48"/>
      <w:szCs w:val="48"/>
    </w:rPr>
  </w:style>
  <w:style w:type="paragraph" w:styleId="NormalWeb">
    <w:name w:val="Normal (Web)"/>
    <w:basedOn w:val="Normal"/>
    <w:uiPriority w:val="99"/>
    <w:unhideWhenUsed/>
    <w:rsid w:val="009E111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910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acoe.com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agan.m.white@tmr.qld.gov.a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ffice\Templates\ARRB%20Templates\NACoE%20and%20TMR\NACoE%20Project%20Proposal%20TC-710-4-4-4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F491B9AD6C419FAF726B310A7EA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5146A-8DBC-4BC4-B35B-1EB28F2CD815}"/>
      </w:docPartPr>
      <w:docPartBody>
        <w:p w:rsidR="00000000" w:rsidRDefault="00ED5AD4">
          <w:pPr>
            <w:pStyle w:val="4AF491B9AD6C419FAF726B310A7EAD3B"/>
          </w:pPr>
          <w:r>
            <w:rPr>
              <w:rFonts w:cs="Arial"/>
              <w:b/>
              <w:color w:val="FF0000"/>
            </w:rPr>
            <w:t>Select</w:t>
          </w:r>
          <w:r w:rsidRPr="00F2598C">
            <w:rPr>
              <w:rFonts w:cs="Arial"/>
              <w:b/>
              <w:color w:val="FF0000"/>
            </w:rPr>
            <w:t xml:space="preserve"> due date</w:t>
          </w:r>
        </w:p>
      </w:docPartBody>
    </w:docPart>
    <w:docPart>
      <w:docPartPr>
        <w:name w:val="9C9E9C292EAE4708BAC02DE54387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B4BF1-8A0D-4548-ADA5-0334936E68AA}"/>
      </w:docPartPr>
      <w:docPartBody>
        <w:p w:rsidR="00000000" w:rsidRDefault="00ED5AD4">
          <w:pPr>
            <w:pStyle w:val="9C9E9C292EAE4708BAC02DE54387C689"/>
          </w:pPr>
          <w:r w:rsidRPr="004E675C">
            <w:rPr>
              <w:rStyle w:val="PlaceholderText"/>
              <w:color w:val="FF0000"/>
            </w:rPr>
            <w:t>Insert full project name.</w:t>
          </w:r>
        </w:p>
      </w:docPartBody>
    </w:docPart>
    <w:docPart>
      <w:docPartPr>
        <w:name w:val="47782E7DF5674494B97D0214555E7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DD7E9-F241-4EE9-ADAE-CA8A6F64896F}"/>
      </w:docPartPr>
      <w:docPartBody>
        <w:p w:rsidR="00000000" w:rsidRDefault="00ED5AD4">
          <w:pPr>
            <w:pStyle w:val="47782E7DF5674494B97D0214555E7145"/>
          </w:pPr>
          <w:r w:rsidRPr="00F2598C">
            <w:rPr>
              <w:rStyle w:val="PlaceholderText"/>
              <w:color w:val="FF0000"/>
            </w:rPr>
            <w:t>Select a department.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AD4"/>
    <w:rsid w:val="00ED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491B9AD6C419FAF726B310A7EAD3B">
    <w:name w:val="4AF491B9AD6C419FAF726B310A7EAD3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C9E9C292EAE4708BAC02DE54387C689">
    <w:name w:val="9C9E9C292EAE4708BAC02DE54387C689"/>
  </w:style>
  <w:style w:type="paragraph" w:customStyle="1" w:styleId="47782E7DF5674494B97D0214555E7145">
    <w:name w:val="47782E7DF5674494B97D0214555E71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BF9D2-99E5-4112-A2D0-5FC082D5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NACoE Project Proposal TC-710-4-4-4</Template>
  <TotalTime>1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ARRB GROUP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Sculthorpe</dc:creator>
  <cp:lastModifiedBy>Nicole Sculthorpe</cp:lastModifiedBy>
  <cp:revision>1</cp:revision>
  <cp:lastPrinted>2015-11-16T03:53:00Z</cp:lastPrinted>
  <dcterms:created xsi:type="dcterms:W3CDTF">2018-08-30T03:44:00Z</dcterms:created>
  <dcterms:modified xsi:type="dcterms:W3CDTF">2018-08-30T03:45:00Z</dcterms:modified>
  <cp:category>NACoE Project Proposal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oter_Ref">
    <vt:lpwstr>Footer_Ref</vt:lpwstr>
  </property>
</Properties>
</file>